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9118B" w:rsidRDefault="0049118B" w:rsidP="0049118B">
      <w:pPr>
        <w:pStyle w:val="NoSpacing"/>
        <w:jc w:val="center"/>
        <w:rPr>
          <w:rFonts w:ascii="Tahoma" w:hAnsi="Tahoma" w:cs="Tahoma"/>
          <w:sz w:val="32"/>
          <w:szCs w:val="28"/>
        </w:rPr>
      </w:pPr>
      <w:r w:rsidRPr="00AA2B9C">
        <w:rPr>
          <w:rFonts w:ascii="Tahoma" w:hAnsi="Tahoma" w:cs="Tahoma"/>
          <w:sz w:val="32"/>
          <w:szCs w:val="28"/>
        </w:rPr>
        <w:t xml:space="preserve">NEBRASKA COUNCIL ON </w:t>
      </w:r>
    </w:p>
    <w:p w:rsidR="002D7180" w:rsidRDefault="0049118B" w:rsidP="0049118B">
      <w:pPr>
        <w:pStyle w:val="NoSpacing"/>
        <w:jc w:val="center"/>
        <w:rPr>
          <w:rFonts w:ascii="Tahoma" w:hAnsi="Tahoma" w:cs="Tahoma"/>
          <w:sz w:val="32"/>
          <w:szCs w:val="28"/>
        </w:rPr>
      </w:pPr>
      <w:r w:rsidRPr="00AA2B9C">
        <w:rPr>
          <w:rFonts w:ascii="Tahoma" w:hAnsi="Tahoma" w:cs="Tahoma"/>
          <w:sz w:val="32"/>
          <w:szCs w:val="28"/>
        </w:rPr>
        <w:t>DEVELOPMENTAL DISABILITIES</w:t>
      </w:r>
    </w:p>
    <w:p w:rsidR="0023415A" w:rsidRPr="00690B37" w:rsidRDefault="0023415A" w:rsidP="0049118B">
      <w:pPr>
        <w:pStyle w:val="NoSpacing"/>
        <w:jc w:val="center"/>
        <w:rPr>
          <w:rFonts w:ascii="Tahoma" w:hAnsi="Tahoma" w:cs="Tahoma"/>
          <w:szCs w:val="28"/>
        </w:rPr>
      </w:pPr>
    </w:p>
    <w:p w:rsidR="0049118B" w:rsidRDefault="0049118B" w:rsidP="0049118B">
      <w:pPr>
        <w:pStyle w:val="NoSpacing"/>
        <w:jc w:val="center"/>
        <w:rPr>
          <w:rFonts w:ascii="Tahoma" w:hAnsi="Tahoma" w:cs="Tahoma"/>
          <w:sz w:val="32"/>
          <w:szCs w:val="28"/>
        </w:rPr>
      </w:pPr>
      <w:r w:rsidRPr="00690B37">
        <w:rPr>
          <w:rFonts w:ascii="Tahoma" w:hAnsi="Tahoma" w:cs="Tahoma"/>
          <w:sz w:val="28"/>
          <w:szCs w:val="28"/>
        </w:rPr>
        <w:t>COUNCIL MEMBER FUNDING REQUEST GUIDELINES</w:t>
      </w:r>
    </w:p>
    <w:p w:rsidR="0049118B" w:rsidRPr="00690B37" w:rsidRDefault="0049118B" w:rsidP="0049118B">
      <w:pPr>
        <w:pStyle w:val="NoSpacing"/>
        <w:jc w:val="center"/>
        <w:rPr>
          <w:rFonts w:ascii="Tahoma" w:hAnsi="Tahoma" w:cs="Tahoma"/>
          <w:sz w:val="24"/>
          <w:szCs w:val="28"/>
        </w:rPr>
      </w:pPr>
    </w:p>
    <w:p w:rsidR="00FC3826" w:rsidRPr="00690B37" w:rsidRDefault="00FC3826" w:rsidP="0049118B">
      <w:pPr>
        <w:pStyle w:val="NoSpacing"/>
        <w:jc w:val="center"/>
        <w:rPr>
          <w:rFonts w:ascii="Tahoma" w:hAnsi="Tahoma" w:cs="Tahoma"/>
          <w:sz w:val="24"/>
          <w:szCs w:val="28"/>
        </w:rPr>
      </w:pPr>
    </w:p>
    <w:p w:rsidR="002D7180" w:rsidRPr="00237C1D" w:rsidRDefault="00B5113D" w:rsidP="00A47EAB">
      <w:pPr>
        <w:rPr>
          <w:rFonts w:ascii="Tahoma" w:hAnsi="Tahoma" w:cs="Tahoma"/>
          <w:sz w:val="22"/>
          <w:szCs w:val="22"/>
        </w:rPr>
      </w:pPr>
      <w:r>
        <w:rPr>
          <w:rFonts w:ascii="Tahoma" w:hAnsi="Tahoma" w:cs="Tahoma"/>
          <w:sz w:val="22"/>
          <w:szCs w:val="22"/>
        </w:rPr>
        <w:t xml:space="preserve">As </w:t>
      </w:r>
      <w:r w:rsidR="0023415A">
        <w:rPr>
          <w:rFonts w:ascii="Tahoma" w:hAnsi="Tahoma" w:cs="Tahoma"/>
          <w:sz w:val="22"/>
          <w:szCs w:val="22"/>
        </w:rPr>
        <w:t xml:space="preserve">a </w:t>
      </w:r>
      <w:r>
        <w:rPr>
          <w:rFonts w:ascii="Tahoma" w:hAnsi="Tahoma" w:cs="Tahoma"/>
          <w:sz w:val="22"/>
          <w:szCs w:val="22"/>
        </w:rPr>
        <w:t>member of the Nebraska Council on Developmental Disabilities, t</w:t>
      </w:r>
      <w:r w:rsidR="002D7180" w:rsidRPr="00237C1D">
        <w:rPr>
          <w:rFonts w:ascii="Tahoma" w:hAnsi="Tahoma" w:cs="Tahoma"/>
          <w:sz w:val="22"/>
          <w:szCs w:val="22"/>
        </w:rPr>
        <w:t xml:space="preserve">he Council </w:t>
      </w:r>
      <w:r w:rsidR="002D7180" w:rsidRPr="00924C5E">
        <w:rPr>
          <w:rFonts w:ascii="Tahoma" w:hAnsi="Tahoma" w:cs="Tahoma"/>
          <w:sz w:val="22"/>
          <w:szCs w:val="22"/>
        </w:rPr>
        <w:t xml:space="preserve">can </w:t>
      </w:r>
      <w:r>
        <w:rPr>
          <w:rFonts w:ascii="Tahoma" w:hAnsi="Tahoma" w:cs="Tahoma"/>
          <w:sz w:val="22"/>
          <w:szCs w:val="22"/>
        </w:rPr>
        <w:t xml:space="preserve">provide funding </w:t>
      </w:r>
      <w:r w:rsidR="0023415A">
        <w:rPr>
          <w:rFonts w:ascii="Tahoma" w:hAnsi="Tahoma" w:cs="Tahoma"/>
          <w:sz w:val="22"/>
          <w:szCs w:val="22"/>
        </w:rPr>
        <w:t>for</w:t>
      </w:r>
      <w:r>
        <w:rPr>
          <w:rFonts w:ascii="Tahoma" w:hAnsi="Tahoma" w:cs="Tahoma"/>
          <w:sz w:val="22"/>
          <w:szCs w:val="22"/>
        </w:rPr>
        <w:t xml:space="preserve"> you</w:t>
      </w:r>
      <w:r w:rsidR="002D7180" w:rsidRPr="00237C1D">
        <w:rPr>
          <w:rFonts w:ascii="Tahoma" w:hAnsi="Tahoma" w:cs="Tahoma"/>
          <w:sz w:val="22"/>
          <w:szCs w:val="22"/>
        </w:rPr>
        <w:t xml:space="preserve"> to attend conferences or trainings that will help </w:t>
      </w:r>
      <w:r>
        <w:rPr>
          <w:rFonts w:ascii="Tahoma" w:hAnsi="Tahoma" w:cs="Tahoma"/>
          <w:sz w:val="22"/>
          <w:szCs w:val="22"/>
        </w:rPr>
        <w:t>you</w:t>
      </w:r>
      <w:r w:rsidR="0023415A">
        <w:rPr>
          <w:rFonts w:ascii="Tahoma" w:hAnsi="Tahoma" w:cs="Tahoma"/>
          <w:sz w:val="22"/>
          <w:szCs w:val="22"/>
        </w:rPr>
        <w:t xml:space="preserve"> become a leader</w:t>
      </w:r>
      <w:r w:rsidR="002D7180" w:rsidRPr="00237C1D">
        <w:rPr>
          <w:rFonts w:ascii="Tahoma" w:hAnsi="Tahoma" w:cs="Tahoma"/>
          <w:sz w:val="22"/>
          <w:szCs w:val="22"/>
        </w:rPr>
        <w:t xml:space="preserve"> on the Council and in the state. </w:t>
      </w:r>
      <w:r w:rsidR="00147A64">
        <w:rPr>
          <w:rFonts w:ascii="Tahoma" w:hAnsi="Tahoma" w:cs="Tahoma"/>
          <w:sz w:val="22"/>
          <w:szCs w:val="22"/>
        </w:rPr>
        <w:t>T</w:t>
      </w:r>
      <w:r w:rsidR="002D7180" w:rsidRPr="00237C1D">
        <w:rPr>
          <w:rFonts w:ascii="Tahoma" w:hAnsi="Tahoma" w:cs="Tahoma"/>
          <w:sz w:val="22"/>
          <w:szCs w:val="22"/>
        </w:rPr>
        <w:t>his funding is restricted to non-agency representatives.</w:t>
      </w:r>
    </w:p>
    <w:p w:rsidR="006D5178" w:rsidRPr="00237C1D" w:rsidRDefault="006D5178" w:rsidP="00A47EAB">
      <w:pPr>
        <w:rPr>
          <w:rFonts w:ascii="Tahoma" w:hAnsi="Tahoma" w:cs="Tahoma"/>
          <w:sz w:val="22"/>
          <w:szCs w:val="22"/>
        </w:rPr>
      </w:pPr>
    </w:p>
    <w:p w:rsidR="006D5178" w:rsidRPr="00237C1D" w:rsidRDefault="0023415A" w:rsidP="00A47EAB">
      <w:pPr>
        <w:pStyle w:val="ListParagraph"/>
        <w:numPr>
          <w:ilvl w:val="0"/>
          <w:numId w:val="2"/>
        </w:numPr>
        <w:ind w:left="360"/>
        <w:rPr>
          <w:rFonts w:ascii="Tahoma" w:hAnsi="Tahoma" w:cs="Tahoma"/>
          <w:sz w:val="22"/>
          <w:szCs w:val="22"/>
        </w:rPr>
      </w:pPr>
      <w:r>
        <w:rPr>
          <w:rFonts w:ascii="Tahoma" w:hAnsi="Tahoma" w:cs="Tahoma"/>
          <w:sz w:val="22"/>
          <w:szCs w:val="22"/>
        </w:rPr>
        <w:t>You</w:t>
      </w:r>
      <w:r w:rsidR="006D5178" w:rsidRPr="00237C1D">
        <w:rPr>
          <w:rFonts w:ascii="Tahoma" w:hAnsi="Tahoma" w:cs="Tahoma"/>
          <w:sz w:val="22"/>
          <w:szCs w:val="22"/>
        </w:rPr>
        <w:t xml:space="preserve"> can apply</w:t>
      </w:r>
      <w:r w:rsidR="001632BE" w:rsidRPr="00237C1D">
        <w:rPr>
          <w:rFonts w:ascii="Tahoma" w:hAnsi="Tahoma" w:cs="Tahoma"/>
          <w:sz w:val="22"/>
          <w:szCs w:val="22"/>
        </w:rPr>
        <w:t xml:space="preserve"> each year</w:t>
      </w:r>
      <w:r w:rsidR="006D5178" w:rsidRPr="00237C1D">
        <w:rPr>
          <w:rFonts w:ascii="Tahoma" w:hAnsi="Tahoma" w:cs="Tahoma"/>
          <w:sz w:val="22"/>
          <w:szCs w:val="22"/>
        </w:rPr>
        <w:t xml:space="preserve"> to attend up to two </w:t>
      </w:r>
      <w:r w:rsidR="001632BE" w:rsidRPr="00237C1D">
        <w:rPr>
          <w:rFonts w:ascii="Tahoma" w:hAnsi="Tahoma" w:cs="Tahoma"/>
          <w:sz w:val="22"/>
          <w:szCs w:val="22"/>
        </w:rPr>
        <w:t xml:space="preserve">in-state </w:t>
      </w:r>
      <w:r w:rsidR="006D5178" w:rsidRPr="00237C1D">
        <w:rPr>
          <w:rFonts w:ascii="Tahoma" w:hAnsi="Tahoma" w:cs="Tahoma"/>
          <w:sz w:val="22"/>
          <w:szCs w:val="22"/>
        </w:rPr>
        <w:t>and one out-of-state</w:t>
      </w:r>
      <w:r w:rsidR="00A47EAB" w:rsidRPr="00237C1D">
        <w:rPr>
          <w:rFonts w:ascii="Tahoma" w:hAnsi="Tahoma" w:cs="Tahoma"/>
          <w:sz w:val="22"/>
          <w:szCs w:val="22"/>
        </w:rPr>
        <w:t xml:space="preserve"> training/</w:t>
      </w:r>
      <w:r>
        <w:rPr>
          <w:rFonts w:ascii="Tahoma" w:hAnsi="Tahoma" w:cs="Tahoma"/>
          <w:sz w:val="22"/>
          <w:szCs w:val="22"/>
        </w:rPr>
        <w:t xml:space="preserve"> </w:t>
      </w:r>
      <w:r w:rsidR="00A47EAB" w:rsidRPr="00237C1D">
        <w:rPr>
          <w:rFonts w:ascii="Tahoma" w:hAnsi="Tahoma" w:cs="Tahoma"/>
          <w:sz w:val="22"/>
          <w:szCs w:val="22"/>
        </w:rPr>
        <w:t>conference</w:t>
      </w:r>
      <w:r w:rsidR="0049118B" w:rsidRPr="00237C1D">
        <w:rPr>
          <w:rFonts w:ascii="Tahoma" w:hAnsi="Tahoma" w:cs="Tahoma"/>
          <w:sz w:val="22"/>
          <w:szCs w:val="22"/>
        </w:rPr>
        <w:t>, as Council funds allow</w:t>
      </w:r>
      <w:r w:rsidR="006D5178" w:rsidRPr="00237C1D">
        <w:rPr>
          <w:rFonts w:ascii="Tahoma" w:hAnsi="Tahoma" w:cs="Tahoma"/>
          <w:sz w:val="22"/>
          <w:szCs w:val="22"/>
        </w:rPr>
        <w:t>.</w:t>
      </w:r>
    </w:p>
    <w:p w:rsidR="00AC19B5" w:rsidRPr="00237C1D" w:rsidRDefault="00AC19B5" w:rsidP="00A47EAB">
      <w:pPr>
        <w:pStyle w:val="ListParagraph"/>
        <w:ind w:left="360"/>
        <w:rPr>
          <w:rFonts w:ascii="Tahoma" w:hAnsi="Tahoma" w:cs="Tahoma"/>
          <w:sz w:val="22"/>
          <w:szCs w:val="22"/>
        </w:rPr>
      </w:pPr>
    </w:p>
    <w:p w:rsidR="0049118B" w:rsidRPr="00237C1D" w:rsidRDefault="0023415A" w:rsidP="00237C1D">
      <w:pPr>
        <w:pStyle w:val="ListParagraph"/>
        <w:numPr>
          <w:ilvl w:val="0"/>
          <w:numId w:val="2"/>
        </w:numPr>
        <w:ind w:left="360"/>
        <w:rPr>
          <w:rFonts w:ascii="Tahoma" w:hAnsi="Tahoma" w:cs="Tahoma"/>
          <w:sz w:val="22"/>
          <w:szCs w:val="22"/>
        </w:rPr>
      </w:pPr>
      <w:r>
        <w:rPr>
          <w:rFonts w:ascii="Tahoma" w:hAnsi="Tahoma" w:cs="Tahoma"/>
          <w:sz w:val="22"/>
          <w:szCs w:val="22"/>
        </w:rPr>
        <w:t>To request funding, c</w:t>
      </w:r>
      <w:r w:rsidR="00A47EAB" w:rsidRPr="00237C1D">
        <w:rPr>
          <w:rFonts w:ascii="Tahoma" w:hAnsi="Tahoma" w:cs="Tahoma"/>
          <w:sz w:val="22"/>
          <w:szCs w:val="22"/>
        </w:rPr>
        <w:t xml:space="preserve">ontact the Council office to receive the Council Member Conference Request Form and request time on the next Council meeting agenda to present </w:t>
      </w:r>
      <w:r>
        <w:rPr>
          <w:rFonts w:ascii="Tahoma" w:hAnsi="Tahoma" w:cs="Tahoma"/>
          <w:sz w:val="22"/>
          <w:szCs w:val="22"/>
        </w:rPr>
        <w:t>your</w:t>
      </w:r>
      <w:r w:rsidR="00A47EAB" w:rsidRPr="00237C1D">
        <w:rPr>
          <w:rFonts w:ascii="Tahoma" w:hAnsi="Tahoma" w:cs="Tahoma"/>
          <w:sz w:val="22"/>
          <w:szCs w:val="22"/>
        </w:rPr>
        <w:t xml:space="preserve"> request. The completed Request Form </w:t>
      </w:r>
      <w:r w:rsidR="00924C5E">
        <w:rPr>
          <w:rFonts w:ascii="Tahoma" w:hAnsi="Tahoma" w:cs="Tahoma"/>
          <w:sz w:val="22"/>
          <w:szCs w:val="22"/>
        </w:rPr>
        <w:t>must</w:t>
      </w:r>
      <w:r w:rsidR="00A47EAB" w:rsidRPr="00237C1D">
        <w:rPr>
          <w:rFonts w:ascii="Tahoma" w:hAnsi="Tahoma" w:cs="Tahoma"/>
          <w:sz w:val="22"/>
          <w:szCs w:val="22"/>
        </w:rPr>
        <w:t xml:space="preserve"> be </w:t>
      </w:r>
      <w:r w:rsidR="00BB1EF1" w:rsidRPr="00237C1D">
        <w:rPr>
          <w:rFonts w:ascii="Tahoma" w:hAnsi="Tahoma" w:cs="Tahoma"/>
          <w:sz w:val="22"/>
          <w:szCs w:val="22"/>
        </w:rPr>
        <w:t>submit</w:t>
      </w:r>
      <w:r w:rsidR="00A47EAB" w:rsidRPr="00237C1D">
        <w:rPr>
          <w:rFonts w:ascii="Tahoma" w:hAnsi="Tahoma" w:cs="Tahoma"/>
          <w:sz w:val="22"/>
          <w:szCs w:val="22"/>
        </w:rPr>
        <w:t>ted to the Council office</w:t>
      </w:r>
      <w:r w:rsidR="00BB1EF1" w:rsidRPr="00237C1D">
        <w:rPr>
          <w:rFonts w:ascii="Tahoma" w:hAnsi="Tahoma" w:cs="Tahoma"/>
          <w:sz w:val="22"/>
          <w:szCs w:val="22"/>
        </w:rPr>
        <w:t xml:space="preserve"> </w:t>
      </w:r>
      <w:r w:rsidR="00237C1D" w:rsidRPr="00237C1D">
        <w:rPr>
          <w:rFonts w:ascii="Tahoma" w:hAnsi="Tahoma" w:cs="Tahoma"/>
          <w:sz w:val="22"/>
          <w:szCs w:val="22"/>
        </w:rPr>
        <w:t xml:space="preserve">prior to </w:t>
      </w:r>
      <w:r w:rsidR="00BB1EF1" w:rsidRPr="00237C1D">
        <w:rPr>
          <w:rFonts w:ascii="Tahoma" w:hAnsi="Tahoma" w:cs="Tahoma"/>
          <w:sz w:val="22"/>
          <w:szCs w:val="22"/>
        </w:rPr>
        <w:t xml:space="preserve">the event </w:t>
      </w:r>
      <w:r w:rsidR="00237C1D" w:rsidRPr="0023415A">
        <w:rPr>
          <w:rFonts w:ascii="Tahoma" w:hAnsi="Tahoma" w:cs="Tahoma"/>
          <w:sz w:val="22"/>
          <w:szCs w:val="22"/>
        </w:rPr>
        <w:t xml:space="preserve">for </w:t>
      </w:r>
      <w:r w:rsidR="001632BE" w:rsidRPr="00237C1D">
        <w:rPr>
          <w:rFonts w:ascii="Tahoma" w:hAnsi="Tahoma" w:cs="Tahoma"/>
          <w:sz w:val="22"/>
          <w:szCs w:val="22"/>
        </w:rPr>
        <w:t xml:space="preserve">required </w:t>
      </w:r>
      <w:r w:rsidR="00BB1EF1" w:rsidRPr="00237C1D">
        <w:rPr>
          <w:rFonts w:ascii="Tahoma" w:hAnsi="Tahoma" w:cs="Tahoma"/>
          <w:sz w:val="22"/>
          <w:szCs w:val="22"/>
        </w:rPr>
        <w:t>approval</w:t>
      </w:r>
      <w:r w:rsidR="001632BE" w:rsidRPr="00237C1D">
        <w:rPr>
          <w:rFonts w:ascii="Tahoma" w:hAnsi="Tahoma" w:cs="Tahoma"/>
          <w:sz w:val="22"/>
          <w:szCs w:val="22"/>
        </w:rPr>
        <w:t xml:space="preserve"> by vote of State Council members</w:t>
      </w:r>
      <w:r w:rsidR="00BB1EF1" w:rsidRPr="00237C1D">
        <w:rPr>
          <w:rFonts w:ascii="Tahoma" w:hAnsi="Tahoma" w:cs="Tahoma"/>
          <w:sz w:val="22"/>
          <w:szCs w:val="22"/>
        </w:rPr>
        <w:t>.</w:t>
      </w:r>
      <w:r w:rsidR="00A47EAB" w:rsidRPr="00237C1D">
        <w:rPr>
          <w:rFonts w:ascii="Tahoma" w:hAnsi="Tahoma" w:cs="Tahoma"/>
          <w:sz w:val="22"/>
          <w:szCs w:val="22"/>
        </w:rPr>
        <w:t xml:space="preserve"> </w:t>
      </w:r>
      <w:r w:rsidR="0049118B" w:rsidRPr="00237C1D">
        <w:rPr>
          <w:rFonts w:ascii="Tahoma" w:hAnsi="Tahoma" w:cs="Tahoma"/>
          <w:sz w:val="22"/>
          <w:szCs w:val="22"/>
        </w:rPr>
        <w:t xml:space="preserve">Requests turned in </w:t>
      </w:r>
      <w:r w:rsidR="00237C1D" w:rsidRPr="00237C1D">
        <w:rPr>
          <w:rFonts w:ascii="Tahoma" w:hAnsi="Tahoma" w:cs="Tahoma"/>
          <w:sz w:val="22"/>
          <w:szCs w:val="22"/>
        </w:rPr>
        <w:t xml:space="preserve">for trainings/conferences </w:t>
      </w:r>
      <w:r w:rsidR="0049118B" w:rsidRPr="00237C1D">
        <w:rPr>
          <w:rFonts w:ascii="Tahoma" w:hAnsi="Tahoma" w:cs="Tahoma"/>
          <w:sz w:val="22"/>
          <w:szCs w:val="22"/>
        </w:rPr>
        <w:t>between Council meetings will be reviewed and voted on by the Council’s Executive Committee.</w:t>
      </w:r>
    </w:p>
    <w:p w:rsidR="00237C1D" w:rsidRPr="00237C1D" w:rsidRDefault="00237C1D" w:rsidP="00237C1D">
      <w:pPr>
        <w:rPr>
          <w:rFonts w:ascii="Tahoma" w:hAnsi="Tahoma" w:cs="Tahoma"/>
          <w:sz w:val="22"/>
          <w:szCs w:val="22"/>
        </w:rPr>
      </w:pPr>
    </w:p>
    <w:p w:rsidR="00AC19B5" w:rsidRPr="00237C1D" w:rsidRDefault="0023415A" w:rsidP="00237C1D">
      <w:pPr>
        <w:pStyle w:val="ListParagraph"/>
        <w:numPr>
          <w:ilvl w:val="0"/>
          <w:numId w:val="2"/>
        </w:numPr>
        <w:rPr>
          <w:rFonts w:ascii="Tahoma" w:hAnsi="Tahoma" w:cs="Tahoma"/>
          <w:sz w:val="22"/>
          <w:szCs w:val="22"/>
        </w:rPr>
      </w:pPr>
      <w:r>
        <w:rPr>
          <w:rFonts w:ascii="Tahoma" w:hAnsi="Tahoma" w:cs="Tahoma"/>
          <w:sz w:val="22"/>
          <w:szCs w:val="22"/>
        </w:rPr>
        <w:t>You</w:t>
      </w:r>
      <w:r w:rsidR="0049118B" w:rsidRPr="00237C1D">
        <w:rPr>
          <w:rFonts w:ascii="Tahoma" w:hAnsi="Tahoma" w:cs="Tahoma"/>
          <w:sz w:val="22"/>
          <w:szCs w:val="22"/>
        </w:rPr>
        <w:t xml:space="preserve"> must submit the following with </w:t>
      </w:r>
      <w:r>
        <w:rPr>
          <w:rFonts w:ascii="Tahoma" w:hAnsi="Tahoma" w:cs="Tahoma"/>
          <w:sz w:val="22"/>
          <w:szCs w:val="22"/>
        </w:rPr>
        <w:t>your</w:t>
      </w:r>
      <w:r w:rsidR="0049118B" w:rsidRPr="00237C1D">
        <w:rPr>
          <w:rFonts w:ascii="Tahoma" w:hAnsi="Tahoma" w:cs="Tahoma"/>
          <w:sz w:val="22"/>
          <w:szCs w:val="22"/>
        </w:rPr>
        <w:t xml:space="preserve"> request: Conference Request Form, Conference Agenda, and the Conference Registration</w:t>
      </w:r>
      <w:r w:rsidR="00721BAC" w:rsidRPr="00237C1D">
        <w:rPr>
          <w:rFonts w:ascii="Tahoma" w:hAnsi="Tahoma" w:cs="Tahoma"/>
          <w:sz w:val="22"/>
          <w:szCs w:val="22"/>
        </w:rPr>
        <w:t xml:space="preserve">. </w:t>
      </w:r>
      <w:r w:rsidR="0049118B" w:rsidRPr="00237C1D">
        <w:rPr>
          <w:rFonts w:ascii="Tahoma" w:hAnsi="Tahoma" w:cs="Tahoma"/>
          <w:sz w:val="22"/>
          <w:szCs w:val="22"/>
        </w:rPr>
        <w:t xml:space="preserve">Requests must be submitted to Council staff </w:t>
      </w:r>
      <w:r w:rsidR="00A47EAB" w:rsidRPr="00237C1D">
        <w:rPr>
          <w:rFonts w:ascii="Tahoma" w:hAnsi="Tahoma" w:cs="Tahoma"/>
          <w:sz w:val="22"/>
          <w:szCs w:val="22"/>
        </w:rPr>
        <w:t xml:space="preserve">at least </w:t>
      </w:r>
      <w:r w:rsidR="00A47EAB" w:rsidRPr="00237C1D">
        <w:rPr>
          <w:rFonts w:ascii="Tahoma" w:hAnsi="Tahoma" w:cs="Tahoma"/>
          <w:b/>
          <w:sz w:val="22"/>
          <w:szCs w:val="22"/>
        </w:rPr>
        <w:t>eight weeks in advance</w:t>
      </w:r>
      <w:r w:rsidR="00A47EAB" w:rsidRPr="00237C1D">
        <w:rPr>
          <w:rFonts w:ascii="Tahoma" w:hAnsi="Tahoma" w:cs="Tahoma"/>
          <w:sz w:val="22"/>
          <w:szCs w:val="22"/>
        </w:rPr>
        <w:t xml:space="preserve"> </w:t>
      </w:r>
      <w:r w:rsidR="0049118B" w:rsidRPr="00237C1D">
        <w:rPr>
          <w:rFonts w:ascii="Tahoma" w:hAnsi="Tahoma" w:cs="Tahoma"/>
          <w:sz w:val="22"/>
          <w:szCs w:val="22"/>
        </w:rPr>
        <w:t>of the conference to allow for all necessary state accounting approvals to be obtained.</w:t>
      </w:r>
    </w:p>
    <w:p w:rsidR="00237C1D" w:rsidRPr="00237C1D" w:rsidRDefault="00237C1D" w:rsidP="00237C1D">
      <w:pPr>
        <w:rPr>
          <w:rFonts w:ascii="Tahoma" w:hAnsi="Tahoma" w:cs="Tahoma"/>
          <w:sz w:val="22"/>
          <w:szCs w:val="22"/>
        </w:rPr>
      </w:pPr>
    </w:p>
    <w:p w:rsidR="002D7180" w:rsidRPr="00237C1D" w:rsidRDefault="002D7180" w:rsidP="00237C1D">
      <w:pPr>
        <w:pStyle w:val="ListParagraph"/>
        <w:numPr>
          <w:ilvl w:val="0"/>
          <w:numId w:val="2"/>
        </w:numPr>
        <w:ind w:left="360"/>
        <w:rPr>
          <w:rFonts w:ascii="Tahoma" w:hAnsi="Tahoma" w:cs="Tahoma"/>
          <w:sz w:val="22"/>
          <w:szCs w:val="22"/>
        </w:rPr>
      </w:pPr>
      <w:r w:rsidRPr="00237C1D">
        <w:rPr>
          <w:rFonts w:ascii="Tahoma" w:hAnsi="Tahoma" w:cs="Tahoma"/>
          <w:sz w:val="22"/>
          <w:szCs w:val="22"/>
        </w:rPr>
        <w:t>Funding is for Council member</w:t>
      </w:r>
      <w:r w:rsidR="0023415A">
        <w:rPr>
          <w:rFonts w:ascii="Tahoma" w:hAnsi="Tahoma" w:cs="Tahoma"/>
          <w:sz w:val="22"/>
          <w:szCs w:val="22"/>
        </w:rPr>
        <w:t>s</w:t>
      </w:r>
      <w:r w:rsidRPr="00237C1D">
        <w:rPr>
          <w:rFonts w:ascii="Tahoma" w:hAnsi="Tahoma" w:cs="Tahoma"/>
          <w:sz w:val="22"/>
          <w:szCs w:val="22"/>
        </w:rPr>
        <w:t xml:space="preserve"> only. </w:t>
      </w:r>
      <w:r w:rsidR="00932AEE">
        <w:rPr>
          <w:rFonts w:ascii="Tahoma" w:hAnsi="Tahoma" w:cs="Tahoma"/>
          <w:sz w:val="22"/>
          <w:szCs w:val="22"/>
        </w:rPr>
        <w:t>Expenses for f</w:t>
      </w:r>
      <w:r w:rsidRPr="00237C1D">
        <w:rPr>
          <w:rFonts w:ascii="Tahoma" w:hAnsi="Tahoma" w:cs="Tahoma"/>
          <w:sz w:val="22"/>
          <w:szCs w:val="22"/>
        </w:rPr>
        <w:t>amily members attend</w:t>
      </w:r>
      <w:r w:rsidR="00237C1D">
        <w:rPr>
          <w:rFonts w:ascii="Tahoma" w:hAnsi="Tahoma" w:cs="Tahoma"/>
          <w:sz w:val="22"/>
          <w:szCs w:val="22"/>
        </w:rPr>
        <w:t>ing</w:t>
      </w:r>
      <w:r w:rsidR="0023415A">
        <w:rPr>
          <w:rFonts w:ascii="Tahoma" w:hAnsi="Tahoma" w:cs="Tahoma"/>
          <w:sz w:val="22"/>
          <w:szCs w:val="22"/>
        </w:rPr>
        <w:t xml:space="preserve"> the training/conference</w:t>
      </w:r>
      <w:r w:rsidR="00237C1D">
        <w:rPr>
          <w:rFonts w:ascii="Tahoma" w:hAnsi="Tahoma" w:cs="Tahoma"/>
          <w:sz w:val="22"/>
          <w:szCs w:val="22"/>
        </w:rPr>
        <w:t xml:space="preserve"> </w:t>
      </w:r>
      <w:r w:rsidR="00BA3D56" w:rsidRPr="00237C1D">
        <w:rPr>
          <w:rFonts w:ascii="Tahoma" w:hAnsi="Tahoma" w:cs="Tahoma"/>
          <w:sz w:val="22"/>
          <w:szCs w:val="22"/>
        </w:rPr>
        <w:t>are not covered by the Council.</w:t>
      </w:r>
      <w:r w:rsidR="0049118B" w:rsidRPr="00237C1D">
        <w:rPr>
          <w:rFonts w:ascii="Tahoma" w:hAnsi="Tahoma" w:cs="Tahoma"/>
          <w:sz w:val="22"/>
          <w:szCs w:val="22"/>
        </w:rPr>
        <w:t xml:space="preserve"> Exceptions can be made for family members who provide personal care to the Council member. </w:t>
      </w:r>
    </w:p>
    <w:p w:rsidR="00AC19B5" w:rsidRPr="00237C1D" w:rsidRDefault="00AC19B5" w:rsidP="00A47EAB">
      <w:pPr>
        <w:pStyle w:val="ListParagraph"/>
        <w:ind w:left="360"/>
        <w:rPr>
          <w:rFonts w:ascii="Tahoma" w:hAnsi="Tahoma" w:cs="Tahoma"/>
          <w:sz w:val="22"/>
          <w:szCs w:val="22"/>
        </w:rPr>
      </w:pPr>
    </w:p>
    <w:p w:rsidR="006D5178" w:rsidRPr="00237C1D" w:rsidRDefault="006D5178" w:rsidP="00932AEE">
      <w:pPr>
        <w:pStyle w:val="ListParagraph"/>
        <w:numPr>
          <w:ilvl w:val="0"/>
          <w:numId w:val="2"/>
        </w:numPr>
        <w:rPr>
          <w:rFonts w:ascii="Tahoma" w:hAnsi="Tahoma" w:cs="Tahoma"/>
          <w:sz w:val="22"/>
          <w:szCs w:val="22"/>
        </w:rPr>
      </w:pPr>
      <w:r w:rsidRPr="00237C1D">
        <w:rPr>
          <w:rFonts w:ascii="Tahoma" w:hAnsi="Tahoma" w:cs="Tahoma"/>
          <w:sz w:val="22"/>
          <w:szCs w:val="22"/>
        </w:rPr>
        <w:t xml:space="preserve">Funds allocated to the Regional Councils are intended to be utilized as a resource only to the public and members of the Regional Councils, not </w:t>
      </w:r>
      <w:r w:rsidR="001632BE" w:rsidRPr="00237C1D">
        <w:rPr>
          <w:rFonts w:ascii="Tahoma" w:hAnsi="Tahoma" w:cs="Tahoma"/>
          <w:sz w:val="22"/>
          <w:szCs w:val="22"/>
        </w:rPr>
        <w:t>S</w:t>
      </w:r>
      <w:r w:rsidRPr="00237C1D">
        <w:rPr>
          <w:rFonts w:ascii="Tahoma" w:hAnsi="Tahoma" w:cs="Tahoma"/>
          <w:sz w:val="22"/>
          <w:szCs w:val="22"/>
        </w:rPr>
        <w:t>tate Council members or their immediate families. It creates a potential conflict of interest for Council members or their immediate families to request funding from the Regional Councils since these councils rely on the State Council to approve their funding.</w:t>
      </w:r>
    </w:p>
    <w:p w:rsidR="00AC19B5" w:rsidRPr="00237C1D" w:rsidRDefault="00AC19B5" w:rsidP="00A47EAB">
      <w:pPr>
        <w:pStyle w:val="ListParagraph"/>
        <w:ind w:left="360"/>
        <w:rPr>
          <w:rFonts w:ascii="Tahoma" w:hAnsi="Tahoma" w:cs="Tahoma"/>
          <w:sz w:val="22"/>
          <w:szCs w:val="22"/>
        </w:rPr>
      </w:pPr>
    </w:p>
    <w:p w:rsidR="006D5178" w:rsidRPr="00237C1D" w:rsidRDefault="0023415A" w:rsidP="00A47EAB">
      <w:pPr>
        <w:pStyle w:val="ListParagraph"/>
        <w:numPr>
          <w:ilvl w:val="0"/>
          <w:numId w:val="2"/>
        </w:numPr>
        <w:ind w:left="360"/>
        <w:rPr>
          <w:rFonts w:ascii="Tahoma" w:hAnsi="Tahoma" w:cs="Tahoma"/>
          <w:sz w:val="22"/>
          <w:szCs w:val="22"/>
        </w:rPr>
      </w:pPr>
      <w:r>
        <w:rPr>
          <w:rFonts w:ascii="Tahoma" w:hAnsi="Tahoma" w:cs="Tahoma"/>
          <w:sz w:val="22"/>
          <w:szCs w:val="22"/>
        </w:rPr>
        <w:t>You</w:t>
      </w:r>
      <w:r w:rsidR="006D5178" w:rsidRPr="00237C1D">
        <w:rPr>
          <w:rFonts w:ascii="Tahoma" w:hAnsi="Tahoma" w:cs="Tahoma"/>
          <w:sz w:val="22"/>
          <w:szCs w:val="22"/>
        </w:rPr>
        <w:t xml:space="preserve"> must follow the State’s travel poli</w:t>
      </w:r>
      <w:r w:rsidR="00237C1D">
        <w:rPr>
          <w:rFonts w:ascii="Tahoma" w:hAnsi="Tahoma" w:cs="Tahoma"/>
          <w:sz w:val="22"/>
          <w:szCs w:val="22"/>
        </w:rPr>
        <w:t>cies which are included in the Nebraska Council on Developmental Disabilities</w:t>
      </w:r>
      <w:r w:rsidR="006D5178" w:rsidRPr="00237C1D">
        <w:rPr>
          <w:rFonts w:ascii="Tahoma" w:hAnsi="Tahoma" w:cs="Tahoma"/>
          <w:sz w:val="22"/>
          <w:szCs w:val="22"/>
        </w:rPr>
        <w:t xml:space="preserve"> </w:t>
      </w:r>
      <w:r w:rsidR="00237C1D">
        <w:rPr>
          <w:rFonts w:ascii="Tahoma" w:hAnsi="Tahoma" w:cs="Tahoma"/>
          <w:sz w:val="22"/>
          <w:szCs w:val="22"/>
        </w:rPr>
        <w:t>Handbook</w:t>
      </w:r>
      <w:r w:rsidR="006D5178" w:rsidRPr="00237C1D">
        <w:rPr>
          <w:rFonts w:ascii="Tahoma" w:hAnsi="Tahoma" w:cs="Tahoma"/>
          <w:sz w:val="22"/>
          <w:szCs w:val="22"/>
        </w:rPr>
        <w:t>.</w:t>
      </w:r>
    </w:p>
    <w:p w:rsidR="00AC19B5" w:rsidRPr="00237C1D" w:rsidRDefault="00AC19B5" w:rsidP="00A47EAB">
      <w:pPr>
        <w:pStyle w:val="ListParagraph"/>
        <w:ind w:left="360"/>
        <w:rPr>
          <w:rFonts w:ascii="Tahoma" w:hAnsi="Tahoma" w:cs="Tahoma"/>
          <w:sz w:val="22"/>
          <w:szCs w:val="22"/>
        </w:rPr>
      </w:pPr>
    </w:p>
    <w:p w:rsidR="005C798B" w:rsidRPr="005C798B" w:rsidRDefault="001632BE" w:rsidP="005C798B">
      <w:pPr>
        <w:pStyle w:val="ListParagraph"/>
        <w:numPr>
          <w:ilvl w:val="0"/>
          <w:numId w:val="2"/>
        </w:numPr>
        <w:ind w:left="360"/>
        <w:rPr>
          <w:rFonts w:ascii="Tahoma" w:hAnsi="Tahoma" w:cs="Tahoma"/>
          <w:sz w:val="22"/>
          <w:szCs w:val="22"/>
        </w:rPr>
      </w:pPr>
      <w:r w:rsidRPr="00237C1D">
        <w:rPr>
          <w:rFonts w:ascii="Tahoma" w:hAnsi="Tahoma" w:cs="Tahoma"/>
          <w:sz w:val="22"/>
          <w:szCs w:val="22"/>
        </w:rPr>
        <w:t>Travel e</w:t>
      </w:r>
      <w:r w:rsidR="00BB1EF1" w:rsidRPr="00237C1D">
        <w:rPr>
          <w:rFonts w:ascii="Tahoma" w:hAnsi="Tahoma" w:cs="Tahoma"/>
          <w:sz w:val="22"/>
          <w:szCs w:val="22"/>
        </w:rPr>
        <w:t xml:space="preserve">xpenses </w:t>
      </w:r>
      <w:r w:rsidR="005C798B">
        <w:rPr>
          <w:rFonts w:ascii="Tahoma" w:hAnsi="Tahoma" w:cs="Tahoma"/>
          <w:sz w:val="22"/>
          <w:szCs w:val="22"/>
        </w:rPr>
        <w:t>will</w:t>
      </w:r>
      <w:r w:rsidRPr="00237C1D">
        <w:rPr>
          <w:rFonts w:ascii="Tahoma" w:hAnsi="Tahoma" w:cs="Tahoma"/>
          <w:sz w:val="22"/>
          <w:szCs w:val="22"/>
        </w:rPr>
        <w:t xml:space="preserve"> be paid by </w:t>
      </w:r>
      <w:r w:rsidR="0023415A">
        <w:rPr>
          <w:rFonts w:ascii="Tahoma" w:hAnsi="Tahoma" w:cs="Tahoma"/>
          <w:sz w:val="22"/>
          <w:szCs w:val="22"/>
        </w:rPr>
        <w:t>you</w:t>
      </w:r>
      <w:r w:rsidRPr="00237C1D">
        <w:rPr>
          <w:rFonts w:ascii="Tahoma" w:hAnsi="Tahoma" w:cs="Tahoma"/>
          <w:sz w:val="22"/>
          <w:szCs w:val="22"/>
        </w:rPr>
        <w:t xml:space="preserve"> and will be reimbursed</w:t>
      </w:r>
      <w:r w:rsidR="00BB1EF1" w:rsidRPr="00237C1D">
        <w:rPr>
          <w:rFonts w:ascii="Tahoma" w:hAnsi="Tahoma" w:cs="Tahoma"/>
          <w:sz w:val="22"/>
          <w:szCs w:val="22"/>
        </w:rPr>
        <w:t xml:space="preserve"> after </w:t>
      </w:r>
      <w:r w:rsidR="005C798B">
        <w:rPr>
          <w:rFonts w:ascii="Tahoma" w:hAnsi="Tahoma" w:cs="Tahoma"/>
          <w:sz w:val="22"/>
          <w:szCs w:val="22"/>
        </w:rPr>
        <w:t xml:space="preserve">receipts are submitted and approved by Council staff. </w:t>
      </w:r>
      <w:bookmarkStart w:id="0" w:name="_GoBack"/>
      <w:bookmarkEnd w:id="0"/>
    </w:p>
    <w:p w:rsidR="00AC19B5" w:rsidRPr="00237C1D" w:rsidRDefault="00AC19B5" w:rsidP="00A47EAB">
      <w:pPr>
        <w:pStyle w:val="ListParagraph"/>
        <w:ind w:left="360"/>
        <w:rPr>
          <w:rFonts w:ascii="Tahoma" w:hAnsi="Tahoma" w:cs="Tahoma"/>
          <w:sz w:val="22"/>
          <w:szCs w:val="22"/>
        </w:rPr>
      </w:pPr>
    </w:p>
    <w:p w:rsidR="00BB1EF1" w:rsidRPr="00237C1D" w:rsidRDefault="001632BE" w:rsidP="00932AEE">
      <w:pPr>
        <w:pStyle w:val="ListParagraph"/>
        <w:numPr>
          <w:ilvl w:val="0"/>
          <w:numId w:val="2"/>
        </w:numPr>
        <w:rPr>
          <w:rFonts w:ascii="Tahoma" w:hAnsi="Tahoma" w:cs="Tahoma"/>
          <w:sz w:val="22"/>
          <w:szCs w:val="22"/>
        </w:rPr>
      </w:pPr>
      <w:r w:rsidRPr="00237C1D">
        <w:rPr>
          <w:rFonts w:ascii="Tahoma" w:hAnsi="Tahoma" w:cs="Tahoma"/>
          <w:sz w:val="22"/>
          <w:szCs w:val="22"/>
        </w:rPr>
        <w:t>L</w:t>
      </w:r>
      <w:r w:rsidR="00BB1EF1" w:rsidRPr="00237C1D">
        <w:rPr>
          <w:rFonts w:ascii="Tahoma" w:hAnsi="Tahoma" w:cs="Tahoma"/>
          <w:sz w:val="22"/>
          <w:szCs w:val="22"/>
        </w:rPr>
        <w:t xml:space="preserve">odging </w:t>
      </w:r>
      <w:r w:rsidRPr="00237C1D">
        <w:rPr>
          <w:rFonts w:ascii="Tahoma" w:hAnsi="Tahoma" w:cs="Tahoma"/>
          <w:sz w:val="22"/>
          <w:szCs w:val="22"/>
        </w:rPr>
        <w:t xml:space="preserve">for </w:t>
      </w:r>
      <w:r w:rsidR="005C798B">
        <w:rPr>
          <w:rFonts w:ascii="Tahoma" w:hAnsi="Tahoma" w:cs="Tahoma"/>
          <w:sz w:val="22"/>
          <w:szCs w:val="22"/>
        </w:rPr>
        <w:t>trainings/conferences</w:t>
      </w:r>
      <w:r w:rsidRPr="00237C1D">
        <w:rPr>
          <w:rFonts w:ascii="Tahoma" w:hAnsi="Tahoma" w:cs="Tahoma"/>
          <w:sz w:val="22"/>
          <w:szCs w:val="22"/>
        </w:rPr>
        <w:t xml:space="preserve"> </w:t>
      </w:r>
      <w:r w:rsidR="00BB1EF1" w:rsidRPr="00237C1D">
        <w:rPr>
          <w:rFonts w:ascii="Tahoma" w:hAnsi="Tahoma" w:cs="Tahoma"/>
          <w:sz w:val="22"/>
          <w:szCs w:val="22"/>
        </w:rPr>
        <w:t xml:space="preserve">within Nebraska </w:t>
      </w:r>
      <w:r w:rsidRPr="00237C1D">
        <w:rPr>
          <w:rFonts w:ascii="Tahoma" w:hAnsi="Tahoma" w:cs="Tahoma"/>
          <w:sz w:val="22"/>
          <w:szCs w:val="22"/>
        </w:rPr>
        <w:t xml:space="preserve">can be direct billed to the state if the arrangements are made by </w:t>
      </w:r>
      <w:r w:rsidR="005C798B">
        <w:rPr>
          <w:rFonts w:ascii="Tahoma" w:hAnsi="Tahoma" w:cs="Tahoma"/>
          <w:sz w:val="22"/>
          <w:szCs w:val="22"/>
        </w:rPr>
        <w:t>Council staff.</w:t>
      </w:r>
      <w:r w:rsidRPr="00237C1D">
        <w:rPr>
          <w:rFonts w:ascii="Tahoma" w:hAnsi="Tahoma" w:cs="Tahoma"/>
          <w:sz w:val="22"/>
          <w:szCs w:val="22"/>
        </w:rPr>
        <w:t xml:space="preserve"> A</w:t>
      </w:r>
      <w:r w:rsidR="00BB1EF1" w:rsidRPr="00237C1D">
        <w:rPr>
          <w:rFonts w:ascii="Tahoma" w:hAnsi="Tahoma" w:cs="Tahoma"/>
          <w:sz w:val="22"/>
          <w:szCs w:val="22"/>
        </w:rPr>
        <w:t>irfare</w:t>
      </w:r>
      <w:r w:rsidRPr="00237C1D">
        <w:rPr>
          <w:rFonts w:ascii="Tahoma" w:hAnsi="Tahoma" w:cs="Tahoma"/>
          <w:sz w:val="22"/>
          <w:szCs w:val="22"/>
        </w:rPr>
        <w:t xml:space="preserve"> for conferences outside of Nebraska can be paid directly if reservations are made by </w:t>
      </w:r>
      <w:r w:rsidR="005C798B">
        <w:rPr>
          <w:rFonts w:ascii="Tahoma" w:hAnsi="Tahoma" w:cs="Tahoma"/>
          <w:sz w:val="22"/>
          <w:szCs w:val="22"/>
        </w:rPr>
        <w:t>Council</w:t>
      </w:r>
      <w:r w:rsidRPr="00237C1D">
        <w:rPr>
          <w:rFonts w:ascii="Tahoma" w:hAnsi="Tahoma" w:cs="Tahoma"/>
          <w:sz w:val="22"/>
          <w:szCs w:val="22"/>
        </w:rPr>
        <w:t xml:space="preserve"> staff.</w:t>
      </w:r>
      <w:r w:rsidR="005C798B">
        <w:rPr>
          <w:rFonts w:ascii="Tahoma" w:hAnsi="Tahoma" w:cs="Tahoma"/>
          <w:sz w:val="22"/>
          <w:szCs w:val="22"/>
        </w:rPr>
        <w:t xml:space="preserve"> </w:t>
      </w:r>
    </w:p>
    <w:p w:rsidR="001730FE" w:rsidRPr="00237C1D" w:rsidRDefault="001730FE" w:rsidP="00A47EAB">
      <w:pPr>
        <w:pStyle w:val="ListParagraph"/>
        <w:ind w:left="360"/>
        <w:rPr>
          <w:rFonts w:ascii="Tahoma" w:hAnsi="Tahoma" w:cs="Tahoma"/>
          <w:sz w:val="22"/>
          <w:szCs w:val="22"/>
        </w:rPr>
      </w:pPr>
    </w:p>
    <w:p w:rsidR="006555CE" w:rsidRPr="00932AEE" w:rsidRDefault="00FC3826" w:rsidP="00932AEE">
      <w:pPr>
        <w:pStyle w:val="ListParagraph"/>
        <w:numPr>
          <w:ilvl w:val="0"/>
          <w:numId w:val="4"/>
        </w:numPr>
        <w:rPr>
          <w:rFonts w:ascii="Tahoma" w:hAnsi="Tahoma" w:cs="Tahoma"/>
          <w:sz w:val="22"/>
          <w:szCs w:val="22"/>
        </w:rPr>
      </w:pPr>
      <w:r w:rsidRPr="00932AEE">
        <w:rPr>
          <w:rFonts w:ascii="Tahoma" w:hAnsi="Tahoma" w:cs="Tahoma"/>
          <w:sz w:val="22"/>
          <w:szCs w:val="22"/>
        </w:rPr>
        <w:br w:type="page"/>
      </w:r>
      <w:r w:rsidR="001730FE" w:rsidRPr="00932AEE">
        <w:rPr>
          <w:rFonts w:ascii="Tahoma" w:hAnsi="Tahoma" w:cs="Tahoma"/>
          <w:sz w:val="22"/>
          <w:szCs w:val="22"/>
        </w:rPr>
        <w:lastRenderedPageBreak/>
        <w:t>When traveling, the most economical method of transportation must be used. "Most economical" means total cost including meals, lodging</w:t>
      </w:r>
      <w:r w:rsidRPr="00932AEE">
        <w:rPr>
          <w:rFonts w:ascii="Tahoma" w:hAnsi="Tahoma" w:cs="Tahoma"/>
          <w:sz w:val="22"/>
          <w:szCs w:val="22"/>
        </w:rPr>
        <w:t>,</w:t>
      </w:r>
      <w:r w:rsidR="001730FE" w:rsidRPr="00932AEE">
        <w:rPr>
          <w:rFonts w:ascii="Tahoma" w:hAnsi="Tahoma" w:cs="Tahoma"/>
          <w:sz w:val="22"/>
          <w:szCs w:val="22"/>
        </w:rPr>
        <w:t xml:space="preserve"> and other travel expenses. Transportation can be by car, plane, bus, or train.</w:t>
      </w:r>
      <w:r w:rsidR="005C798B" w:rsidRPr="00932AEE">
        <w:rPr>
          <w:rFonts w:ascii="Tahoma" w:hAnsi="Tahoma" w:cs="Tahoma"/>
          <w:sz w:val="22"/>
          <w:szCs w:val="22"/>
        </w:rPr>
        <w:t xml:space="preserve"> If transportation used is not by </w:t>
      </w:r>
      <w:r w:rsidRPr="00932AEE">
        <w:rPr>
          <w:rFonts w:ascii="Tahoma" w:hAnsi="Tahoma" w:cs="Tahoma"/>
          <w:sz w:val="22"/>
          <w:szCs w:val="22"/>
        </w:rPr>
        <w:t xml:space="preserve">the </w:t>
      </w:r>
      <w:r w:rsidR="005C798B" w:rsidRPr="00932AEE">
        <w:rPr>
          <w:rFonts w:ascii="Tahoma" w:hAnsi="Tahoma" w:cs="Tahoma"/>
          <w:sz w:val="22"/>
          <w:szCs w:val="22"/>
        </w:rPr>
        <w:t xml:space="preserve">most economical means, reimbursement will be made based on the cost of the most economical transportation. </w:t>
      </w:r>
    </w:p>
    <w:p w:rsidR="00AC19B5" w:rsidRPr="00237C1D" w:rsidRDefault="00AC19B5" w:rsidP="00A47EAB">
      <w:pPr>
        <w:pStyle w:val="ListParagraph"/>
        <w:ind w:left="360"/>
        <w:rPr>
          <w:rFonts w:ascii="Tahoma" w:hAnsi="Tahoma" w:cs="Tahoma"/>
          <w:sz w:val="22"/>
          <w:szCs w:val="22"/>
        </w:rPr>
      </w:pPr>
    </w:p>
    <w:p w:rsidR="00C84FCC" w:rsidRPr="00237C1D" w:rsidRDefault="00C84FCC" w:rsidP="00A47EAB">
      <w:pPr>
        <w:pStyle w:val="ListParagraph"/>
        <w:numPr>
          <w:ilvl w:val="0"/>
          <w:numId w:val="2"/>
        </w:numPr>
        <w:ind w:left="360"/>
        <w:rPr>
          <w:rFonts w:ascii="Tahoma" w:hAnsi="Tahoma" w:cs="Tahoma"/>
          <w:sz w:val="22"/>
          <w:szCs w:val="22"/>
        </w:rPr>
      </w:pPr>
      <w:r w:rsidRPr="00237C1D">
        <w:rPr>
          <w:rFonts w:ascii="Tahoma" w:hAnsi="Tahoma" w:cs="Tahoma"/>
          <w:sz w:val="22"/>
          <w:szCs w:val="22"/>
        </w:rPr>
        <w:t xml:space="preserve">Receipts are </w:t>
      </w:r>
      <w:r w:rsidR="00FC3826">
        <w:rPr>
          <w:rFonts w:ascii="Tahoma" w:hAnsi="Tahoma" w:cs="Tahoma"/>
          <w:sz w:val="22"/>
          <w:szCs w:val="22"/>
        </w:rPr>
        <w:t>required</w:t>
      </w:r>
      <w:r w:rsidR="00932AEE">
        <w:rPr>
          <w:rFonts w:ascii="Tahoma" w:hAnsi="Tahoma" w:cs="Tahoma"/>
          <w:sz w:val="22"/>
          <w:szCs w:val="22"/>
        </w:rPr>
        <w:t xml:space="preserve"> for meal reimbursements and </w:t>
      </w:r>
      <w:r w:rsidR="001730FE" w:rsidRPr="00237C1D">
        <w:rPr>
          <w:rFonts w:ascii="Tahoma" w:hAnsi="Tahoma" w:cs="Tahoma"/>
          <w:sz w:val="22"/>
          <w:szCs w:val="22"/>
        </w:rPr>
        <w:t>should indicate the name of the</w:t>
      </w:r>
      <w:r w:rsidR="006E63ED" w:rsidRPr="00237C1D">
        <w:rPr>
          <w:rFonts w:ascii="Tahoma" w:hAnsi="Tahoma" w:cs="Tahoma"/>
          <w:sz w:val="22"/>
          <w:szCs w:val="22"/>
        </w:rPr>
        <w:t xml:space="preserve"> </w:t>
      </w:r>
      <w:r w:rsidR="001730FE" w:rsidRPr="00237C1D">
        <w:rPr>
          <w:rFonts w:ascii="Tahoma" w:hAnsi="Tahoma" w:cs="Tahoma"/>
          <w:sz w:val="22"/>
          <w:szCs w:val="22"/>
        </w:rPr>
        <w:t xml:space="preserve">restaurant, </w:t>
      </w:r>
      <w:r w:rsidR="00FC3826" w:rsidRPr="00237C1D">
        <w:rPr>
          <w:rFonts w:ascii="Tahoma" w:hAnsi="Tahoma" w:cs="Tahoma"/>
          <w:sz w:val="22"/>
          <w:szCs w:val="22"/>
        </w:rPr>
        <w:t>date</w:t>
      </w:r>
      <w:r w:rsidR="00FC3826">
        <w:rPr>
          <w:rFonts w:ascii="Tahoma" w:hAnsi="Tahoma" w:cs="Tahoma"/>
          <w:sz w:val="22"/>
          <w:szCs w:val="22"/>
        </w:rPr>
        <w:t>,</w:t>
      </w:r>
      <w:r w:rsidR="00FC3826" w:rsidRPr="00237C1D">
        <w:rPr>
          <w:rFonts w:ascii="Tahoma" w:hAnsi="Tahoma" w:cs="Tahoma"/>
          <w:sz w:val="22"/>
          <w:szCs w:val="22"/>
        </w:rPr>
        <w:t xml:space="preserve"> </w:t>
      </w:r>
      <w:r w:rsidR="001730FE" w:rsidRPr="00237C1D">
        <w:rPr>
          <w:rFonts w:ascii="Tahoma" w:hAnsi="Tahoma" w:cs="Tahoma"/>
          <w:sz w:val="22"/>
          <w:szCs w:val="22"/>
        </w:rPr>
        <w:t xml:space="preserve">amount of the meal, and </w:t>
      </w:r>
      <w:r w:rsidR="00FC3826">
        <w:rPr>
          <w:rFonts w:ascii="Tahoma" w:hAnsi="Tahoma" w:cs="Tahoma"/>
          <w:sz w:val="22"/>
          <w:szCs w:val="22"/>
        </w:rPr>
        <w:t xml:space="preserve">detail of </w:t>
      </w:r>
      <w:r w:rsidR="001730FE" w:rsidRPr="00237C1D">
        <w:rPr>
          <w:rFonts w:ascii="Tahoma" w:hAnsi="Tahoma" w:cs="Tahoma"/>
          <w:sz w:val="22"/>
          <w:szCs w:val="22"/>
        </w:rPr>
        <w:t xml:space="preserve">what was ordered. </w:t>
      </w:r>
      <w:r w:rsidRPr="00237C1D">
        <w:rPr>
          <w:rFonts w:ascii="Tahoma" w:hAnsi="Tahoma" w:cs="Tahoma"/>
          <w:sz w:val="22"/>
          <w:szCs w:val="22"/>
        </w:rPr>
        <w:t>A credit card receipt that does not identify what was ordered is not acceptable.</w:t>
      </w:r>
      <w:r w:rsidR="0049118B" w:rsidRPr="00237C1D">
        <w:rPr>
          <w:rFonts w:ascii="Tahoma" w:hAnsi="Tahoma" w:cs="Tahoma"/>
          <w:sz w:val="22"/>
          <w:szCs w:val="22"/>
        </w:rPr>
        <w:t xml:space="preserve"> Alcoholic beverages are not reimbursable. </w:t>
      </w:r>
    </w:p>
    <w:p w:rsidR="00AC19B5" w:rsidRPr="00237C1D" w:rsidRDefault="00AC19B5" w:rsidP="00A47EAB">
      <w:pPr>
        <w:pStyle w:val="ListParagraph"/>
        <w:ind w:left="360"/>
        <w:rPr>
          <w:rFonts w:ascii="Tahoma" w:hAnsi="Tahoma" w:cs="Tahoma"/>
          <w:sz w:val="22"/>
          <w:szCs w:val="22"/>
        </w:rPr>
      </w:pPr>
    </w:p>
    <w:p w:rsidR="008C6A24" w:rsidRPr="00237C1D" w:rsidRDefault="00C84FCC" w:rsidP="00A47EAB">
      <w:pPr>
        <w:pStyle w:val="ListParagraph"/>
        <w:numPr>
          <w:ilvl w:val="0"/>
          <w:numId w:val="2"/>
        </w:numPr>
        <w:ind w:left="360"/>
        <w:rPr>
          <w:rFonts w:ascii="Tahoma" w:hAnsi="Tahoma" w:cs="Tahoma"/>
          <w:sz w:val="22"/>
          <w:szCs w:val="22"/>
        </w:rPr>
      </w:pPr>
      <w:r w:rsidRPr="00237C1D">
        <w:rPr>
          <w:rFonts w:ascii="Tahoma" w:hAnsi="Tahoma" w:cs="Tahoma"/>
          <w:sz w:val="22"/>
          <w:szCs w:val="22"/>
        </w:rPr>
        <w:t xml:space="preserve">State law requires that all expense reimbursements must be submitted </w:t>
      </w:r>
      <w:r w:rsidR="00FC3826" w:rsidRPr="00237C1D">
        <w:rPr>
          <w:rFonts w:ascii="Tahoma" w:hAnsi="Tahoma" w:cs="Tahoma"/>
          <w:sz w:val="22"/>
          <w:szCs w:val="22"/>
        </w:rPr>
        <w:t xml:space="preserve">to the </w:t>
      </w:r>
      <w:r w:rsidR="00FC3826">
        <w:rPr>
          <w:rFonts w:ascii="Tahoma" w:hAnsi="Tahoma" w:cs="Tahoma"/>
          <w:sz w:val="22"/>
          <w:szCs w:val="22"/>
        </w:rPr>
        <w:t xml:space="preserve">DHHS </w:t>
      </w:r>
      <w:r w:rsidR="00FC3826" w:rsidRPr="00237C1D">
        <w:rPr>
          <w:rFonts w:ascii="Tahoma" w:hAnsi="Tahoma" w:cs="Tahoma"/>
          <w:sz w:val="22"/>
          <w:szCs w:val="22"/>
        </w:rPr>
        <w:t xml:space="preserve">Accounting Division </w:t>
      </w:r>
      <w:r w:rsidR="00FC3826">
        <w:rPr>
          <w:rFonts w:ascii="Tahoma" w:hAnsi="Tahoma" w:cs="Tahoma"/>
          <w:sz w:val="22"/>
          <w:szCs w:val="22"/>
        </w:rPr>
        <w:t xml:space="preserve">within </w:t>
      </w:r>
      <w:r w:rsidRPr="00237C1D">
        <w:rPr>
          <w:rFonts w:ascii="Tahoma" w:hAnsi="Tahoma" w:cs="Tahoma"/>
          <w:sz w:val="22"/>
          <w:szCs w:val="22"/>
        </w:rPr>
        <w:t xml:space="preserve">60 days from the date of the </w:t>
      </w:r>
      <w:r w:rsidR="00FC3826" w:rsidRPr="00237C1D">
        <w:rPr>
          <w:rFonts w:ascii="Tahoma" w:hAnsi="Tahoma" w:cs="Tahoma"/>
          <w:sz w:val="22"/>
          <w:szCs w:val="22"/>
        </w:rPr>
        <w:t xml:space="preserve">incurred </w:t>
      </w:r>
      <w:r w:rsidRPr="00237C1D">
        <w:rPr>
          <w:rFonts w:ascii="Tahoma" w:hAnsi="Tahoma" w:cs="Tahoma"/>
          <w:sz w:val="22"/>
          <w:szCs w:val="22"/>
        </w:rPr>
        <w:t xml:space="preserve">expense. </w:t>
      </w:r>
      <w:r w:rsidR="00FC3826">
        <w:rPr>
          <w:rFonts w:ascii="Tahoma" w:hAnsi="Tahoma" w:cs="Tahoma"/>
          <w:sz w:val="22"/>
          <w:szCs w:val="22"/>
        </w:rPr>
        <w:t xml:space="preserve">When requesting reimbursement, </w:t>
      </w:r>
      <w:r w:rsidRPr="00237C1D">
        <w:rPr>
          <w:rFonts w:ascii="Tahoma" w:hAnsi="Tahoma" w:cs="Tahoma"/>
          <w:sz w:val="22"/>
          <w:szCs w:val="22"/>
        </w:rPr>
        <w:t xml:space="preserve">send your expenses to our office with enough time to allow our office </w:t>
      </w:r>
      <w:r w:rsidR="00FC3826">
        <w:rPr>
          <w:rFonts w:ascii="Tahoma" w:hAnsi="Tahoma" w:cs="Tahoma"/>
          <w:sz w:val="22"/>
          <w:szCs w:val="22"/>
        </w:rPr>
        <w:t xml:space="preserve">to review, </w:t>
      </w:r>
      <w:r w:rsidR="00932AEE">
        <w:rPr>
          <w:rFonts w:ascii="Tahoma" w:hAnsi="Tahoma" w:cs="Tahoma"/>
          <w:sz w:val="22"/>
          <w:szCs w:val="22"/>
        </w:rPr>
        <w:t>approve</w:t>
      </w:r>
      <w:r w:rsidR="00FC3826">
        <w:rPr>
          <w:rFonts w:ascii="Tahoma" w:hAnsi="Tahoma" w:cs="Tahoma"/>
          <w:sz w:val="22"/>
          <w:szCs w:val="22"/>
        </w:rPr>
        <w:t xml:space="preserve">, and </w:t>
      </w:r>
      <w:r w:rsidRPr="00237C1D">
        <w:rPr>
          <w:rFonts w:ascii="Tahoma" w:hAnsi="Tahoma" w:cs="Tahoma"/>
          <w:sz w:val="22"/>
          <w:szCs w:val="22"/>
        </w:rPr>
        <w:t xml:space="preserve">prepare the </w:t>
      </w:r>
      <w:r w:rsidR="00932AEE">
        <w:rPr>
          <w:rFonts w:ascii="Tahoma" w:hAnsi="Tahoma" w:cs="Tahoma"/>
          <w:sz w:val="22"/>
          <w:szCs w:val="22"/>
        </w:rPr>
        <w:t>request</w:t>
      </w:r>
      <w:r w:rsidRPr="00237C1D">
        <w:rPr>
          <w:rFonts w:ascii="Tahoma" w:hAnsi="Tahoma" w:cs="Tahoma"/>
          <w:sz w:val="22"/>
          <w:szCs w:val="22"/>
        </w:rPr>
        <w:t xml:space="preserve">. </w:t>
      </w:r>
      <w:r w:rsidR="00932AEE">
        <w:rPr>
          <w:rFonts w:ascii="Tahoma" w:hAnsi="Tahoma" w:cs="Tahoma"/>
          <w:b/>
          <w:sz w:val="22"/>
          <w:szCs w:val="22"/>
        </w:rPr>
        <w:t>Because</w:t>
      </w:r>
      <w:r w:rsidRPr="00237C1D">
        <w:rPr>
          <w:rFonts w:ascii="Tahoma" w:hAnsi="Tahoma" w:cs="Tahoma"/>
          <w:b/>
          <w:sz w:val="22"/>
          <w:szCs w:val="22"/>
        </w:rPr>
        <w:t xml:space="preserve"> this is </w:t>
      </w:r>
      <w:r w:rsidR="00932AEE">
        <w:rPr>
          <w:rFonts w:ascii="Tahoma" w:hAnsi="Tahoma" w:cs="Tahoma"/>
          <w:b/>
          <w:sz w:val="22"/>
          <w:szCs w:val="22"/>
        </w:rPr>
        <w:t xml:space="preserve">in </w:t>
      </w:r>
      <w:r w:rsidRPr="00237C1D">
        <w:rPr>
          <w:rFonts w:ascii="Tahoma" w:hAnsi="Tahoma" w:cs="Tahoma"/>
          <w:b/>
          <w:sz w:val="22"/>
          <w:szCs w:val="22"/>
        </w:rPr>
        <w:t>s</w:t>
      </w:r>
      <w:r w:rsidR="00BB1EF1" w:rsidRPr="00237C1D">
        <w:rPr>
          <w:rFonts w:ascii="Tahoma" w:hAnsi="Tahoma" w:cs="Tahoma"/>
          <w:b/>
          <w:sz w:val="22"/>
          <w:szCs w:val="22"/>
        </w:rPr>
        <w:t xml:space="preserve">tate </w:t>
      </w:r>
      <w:r w:rsidR="00932AEE">
        <w:rPr>
          <w:rFonts w:ascii="Tahoma" w:hAnsi="Tahoma" w:cs="Tahoma"/>
          <w:b/>
          <w:sz w:val="22"/>
          <w:szCs w:val="22"/>
        </w:rPr>
        <w:t>statute</w:t>
      </w:r>
      <w:r w:rsidR="00BB1EF1" w:rsidRPr="00237C1D">
        <w:rPr>
          <w:rFonts w:ascii="Tahoma" w:hAnsi="Tahoma" w:cs="Tahoma"/>
          <w:b/>
          <w:sz w:val="22"/>
          <w:szCs w:val="22"/>
        </w:rPr>
        <w:t>, there is no exception</w:t>
      </w:r>
      <w:r w:rsidR="00932AEE">
        <w:rPr>
          <w:rFonts w:ascii="Tahoma" w:hAnsi="Tahoma" w:cs="Tahoma"/>
          <w:b/>
          <w:sz w:val="22"/>
          <w:szCs w:val="22"/>
        </w:rPr>
        <w:t xml:space="preserve"> to this 60-</w:t>
      </w:r>
      <w:r w:rsidRPr="00237C1D">
        <w:rPr>
          <w:rFonts w:ascii="Tahoma" w:hAnsi="Tahoma" w:cs="Tahoma"/>
          <w:b/>
          <w:sz w:val="22"/>
          <w:szCs w:val="22"/>
        </w:rPr>
        <w:t>day rule.</w:t>
      </w:r>
      <w:r w:rsidRPr="00237C1D">
        <w:rPr>
          <w:rFonts w:ascii="Tahoma" w:hAnsi="Tahoma" w:cs="Tahoma"/>
          <w:sz w:val="22"/>
          <w:szCs w:val="22"/>
        </w:rPr>
        <w:t xml:space="preserve"> </w:t>
      </w:r>
    </w:p>
    <w:p w:rsidR="006555CE" w:rsidRPr="00237C1D" w:rsidRDefault="006555CE" w:rsidP="00A47EAB">
      <w:pPr>
        <w:pStyle w:val="ListParagraph"/>
        <w:ind w:left="360"/>
        <w:rPr>
          <w:rFonts w:ascii="Tahoma" w:hAnsi="Tahoma" w:cs="Tahoma"/>
          <w:sz w:val="22"/>
          <w:szCs w:val="22"/>
        </w:rPr>
      </w:pPr>
    </w:p>
    <w:p w:rsidR="006555CE" w:rsidRPr="006F4AEB" w:rsidRDefault="006555CE" w:rsidP="006F4AEB">
      <w:pPr>
        <w:pStyle w:val="ListParagraph"/>
        <w:numPr>
          <w:ilvl w:val="0"/>
          <w:numId w:val="2"/>
        </w:numPr>
        <w:ind w:left="360"/>
        <w:rPr>
          <w:rFonts w:ascii="Tahoma" w:hAnsi="Tahoma" w:cs="Tahoma"/>
          <w:sz w:val="22"/>
          <w:szCs w:val="22"/>
        </w:rPr>
      </w:pPr>
      <w:r w:rsidRPr="00237C1D">
        <w:rPr>
          <w:rFonts w:ascii="Tahoma" w:hAnsi="Tahoma" w:cs="Tahoma"/>
          <w:sz w:val="22"/>
          <w:szCs w:val="22"/>
        </w:rPr>
        <w:t xml:space="preserve">Expense reimbursement </w:t>
      </w:r>
      <w:r w:rsidR="00FC3826">
        <w:rPr>
          <w:rFonts w:ascii="Tahoma" w:hAnsi="Tahoma" w:cs="Tahoma"/>
          <w:sz w:val="22"/>
          <w:szCs w:val="22"/>
        </w:rPr>
        <w:t>forms</w:t>
      </w:r>
      <w:r w:rsidRPr="00237C1D">
        <w:rPr>
          <w:rFonts w:ascii="Tahoma" w:hAnsi="Tahoma" w:cs="Tahoma"/>
          <w:sz w:val="22"/>
          <w:szCs w:val="22"/>
        </w:rPr>
        <w:t xml:space="preserve"> </w:t>
      </w:r>
      <w:r w:rsidR="00FC3826" w:rsidRPr="00237C1D">
        <w:rPr>
          <w:rFonts w:ascii="Tahoma" w:hAnsi="Tahoma" w:cs="Tahoma"/>
          <w:sz w:val="22"/>
          <w:szCs w:val="22"/>
        </w:rPr>
        <w:t xml:space="preserve">will be </w:t>
      </w:r>
      <w:r w:rsidR="00FC3826">
        <w:rPr>
          <w:rFonts w:ascii="Tahoma" w:hAnsi="Tahoma" w:cs="Tahoma"/>
          <w:sz w:val="22"/>
          <w:szCs w:val="22"/>
        </w:rPr>
        <w:t>e</w:t>
      </w:r>
      <w:r w:rsidR="00FC3826" w:rsidRPr="00237C1D">
        <w:rPr>
          <w:rFonts w:ascii="Tahoma" w:hAnsi="Tahoma" w:cs="Tahoma"/>
          <w:sz w:val="22"/>
          <w:szCs w:val="22"/>
        </w:rPr>
        <w:t xml:space="preserve">mailed to </w:t>
      </w:r>
      <w:r w:rsidR="00FC3826">
        <w:rPr>
          <w:rFonts w:ascii="Tahoma" w:hAnsi="Tahoma" w:cs="Tahoma"/>
          <w:sz w:val="22"/>
          <w:szCs w:val="22"/>
        </w:rPr>
        <w:t>you if</w:t>
      </w:r>
      <w:r w:rsidRPr="00237C1D">
        <w:rPr>
          <w:rFonts w:ascii="Tahoma" w:hAnsi="Tahoma" w:cs="Tahoma"/>
          <w:sz w:val="22"/>
          <w:szCs w:val="22"/>
        </w:rPr>
        <w:t xml:space="preserve"> are attending a </w:t>
      </w:r>
      <w:r w:rsidR="00FC3826">
        <w:rPr>
          <w:rFonts w:ascii="Tahoma" w:hAnsi="Tahoma" w:cs="Tahoma"/>
          <w:sz w:val="22"/>
          <w:szCs w:val="22"/>
        </w:rPr>
        <w:t>training/conference.</w:t>
      </w:r>
      <w:r w:rsidR="006F4AEB">
        <w:rPr>
          <w:rFonts w:ascii="Tahoma" w:hAnsi="Tahoma" w:cs="Tahoma"/>
          <w:sz w:val="22"/>
          <w:szCs w:val="22"/>
        </w:rPr>
        <w:t xml:space="preserve"> </w:t>
      </w:r>
      <w:r w:rsidR="00932AEE">
        <w:rPr>
          <w:rFonts w:ascii="Tahoma" w:hAnsi="Tahoma" w:cs="Tahoma"/>
          <w:sz w:val="22"/>
          <w:szCs w:val="22"/>
        </w:rPr>
        <w:t xml:space="preserve">You may complete the forms yourself (contact Council staff) or have Council staff complete the Expense Reimbursement Document form for you. If you prefer to have Council staff complete the form, </w:t>
      </w:r>
      <w:r w:rsidRPr="006F4AEB">
        <w:rPr>
          <w:rFonts w:ascii="Tahoma" w:hAnsi="Tahoma" w:cs="Tahoma"/>
          <w:sz w:val="22"/>
          <w:szCs w:val="22"/>
        </w:rPr>
        <w:t>please only sign the Expense</w:t>
      </w:r>
      <w:r w:rsidR="006F4AEB">
        <w:rPr>
          <w:rFonts w:ascii="Tahoma" w:hAnsi="Tahoma" w:cs="Tahoma"/>
          <w:sz w:val="22"/>
          <w:szCs w:val="22"/>
        </w:rPr>
        <w:t xml:space="preserve"> Reimbursement Document on the Employee/C</w:t>
      </w:r>
      <w:r w:rsidRPr="006F4AEB">
        <w:rPr>
          <w:rFonts w:ascii="Tahoma" w:hAnsi="Tahoma" w:cs="Tahoma"/>
          <w:sz w:val="22"/>
          <w:szCs w:val="22"/>
        </w:rPr>
        <w:t xml:space="preserve">ouncil </w:t>
      </w:r>
      <w:r w:rsidR="006F4AEB">
        <w:rPr>
          <w:rFonts w:ascii="Tahoma" w:hAnsi="Tahoma" w:cs="Tahoma"/>
          <w:sz w:val="22"/>
          <w:szCs w:val="22"/>
        </w:rPr>
        <w:t>M</w:t>
      </w:r>
      <w:r w:rsidRPr="006F4AEB">
        <w:rPr>
          <w:rFonts w:ascii="Tahoma" w:hAnsi="Tahoma" w:cs="Tahoma"/>
          <w:sz w:val="22"/>
          <w:szCs w:val="22"/>
        </w:rPr>
        <w:t xml:space="preserve">ember signature line. </w:t>
      </w:r>
      <w:r w:rsidR="00932AEE">
        <w:rPr>
          <w:rFonts w:ascii="Tahoma" w:hAnsi="Tahoma" w:cs="Tahoma"/>
          <w:sz w:val="22"/>
          <w:szCs w:val="22"/>
        </w:rPr>
        <w:t>You must</w:t>
      </w:r>
      <w:r w:rsidRPr="006F4AEB">
        <w:rPr>
          <w:rFonts w:ascii="Tahoma" w:hAnsi="Tahoma" w:cs="Tahoma"/>
          <w:sz w:val="22"/>
          <w:szCs w:val="22"/>
        </w:rPr>
        <w:t xml:space="preserve"> </w:t>
      </w:r>
      <w:r w:rsidR="00932AEE">
        <w:rPr>
          <w:rFonts w:ascii="Tahoma" w:hAnsi="Tahoma" w:cs="Tahoma"/>
          <w:sz w:val="22"/>
          <w:szCs w:val="22"/>
        </w:rPr>
        <w:t>complete</w:t>
      </w:r>
      <w:r w:rsidRPr="006F4AEB">
        <w:rPr>
          <w:rFonts w:ascii="Tahoma" w:hAnsi="Tahoma" w:cs="Tahoma"/>
          <w:sz w:val="22"/>
          <w:szCs w:val="22"/>
        </w:rPr>
        <w:t xml:space="preserve"> the Expense Reimbursement Sheet and return it, along with the signed Expense Reimbursement Document</w:t>
      </w:r>
      <w:r w:rsidR="006F4AEB">
        <w:rPr>
          <w:rFonts w:ascii="Tahoma" w:hAnsi="Tahoma" w:cs="Tahoma"/>
          <w:sz w:val="22"/>
          <w:szCs w:val="22"/>
        </w:rPr>
        <w:t xml:space="preserve"> and original receipts to be reimbursed</w:t>
      </w:r>
      <w:r w:rsidRPr="006F4AEB">
        <w:rPr>
          <w:rFonts w:ascii="Tahoma" w:hAnsi="Tahoma" w:cs="Tahoma"/>
          <w:sz w:val="22"/>
          <w:szCs w:val="22"/>
        </w:rPr>
        <w:t>, to the Council office</w:t>
      </w:r>
      <w:r w:rsidR="006F4AEB">
        <w:rPr>
          <w:rFonts w:ascii="Tahoma" w:hAnsi="Tahoma" w:cs="Tahoma"/>
          <w:sz w:val="22"/>
          <w:szCs w:val="22"/>
        </w:rPr>
        <w:t>.</w:t>
      </w:r>
      <w:r w:rsidRPr="006F4AEB">
        <w:rPr>
          <w:rFonts w:ascii="Tahoma" w:hAnsi="Tahoma" w:cs="Tahoma"/>
          <w:sz w:val="22"/>
          <w:szCs w:val="22"/>
        </w:rPr>
        <w:t xml:space="preserve"> </w:t>
      </w:r>
      <w:r w:rsidR="00932AEE">
        <w:rPr>
          <w:rFonts w:ascii="Tahoma" w:hAnsi="Tahoma" w:cs="Tahoma"/>
          <w:sz w:val="22"/>
          <w:szCs w:val="22"/>
        </w:rPr>
        <w:t>Council staff</w:t>
      </w:r>
      <w:r w:rsidRPr="006F4AEB">
        <w:rPr>
          <w:rFonts w:ascii="Tahoma" w:hAnsi="Tahoma" w:cs="Tahoma"/>
          <w:sz w:val="22"/>
          <w:szCs w:val="22"/>
        </w:rPr>
        <w:t xml:space="preserve"> will type the information from the worksheet onto the signed reimbursement form</w:t>
      </w:r>
      <w:r w:rsidR="006F4AEB">
        <w:rPr>
          <w:rFonts w:ascii="Tahoma" w:hAnsi="Tahoma" w:cs="Tahoma"/>
          <w:sz w:val="22"/>
          <w:szCs w:val="22"/>
        </w:rPr>
        <w:t xml:space="preserve"> and email a copy to you for your review/approval before submission for reimbursement</w:t>
      </w:r>
      <w:r w:rsidRPr="006F4AEB">
        <w:rPr>
          <w:rFonts w:ascii="Tahoma" w:hAnsi="Tahoma" w:cs="Tahoma"/>
          <w:sz w:val="22"/>
          <w:szCs w:val="22"/>
        </w:rPr>
        <w:t xml:space="preserve">. </w:t>
      </w:r>
    </w:p>
    <w:p w:rsidR="001730FE" w:rsidRPr="00237C1D" w:rsidRDefault="001730FE" w:rsidP="00A47EAB">
      <w:pPr>
        <w:pStyle w:val="ListParagraph"/>
        <w:ind w:left="360"/>
        <w:rPr>
          <w:rFonts w:ascii="Tahoma" w:hAnsi="Tahoma" w:cs="Tahoma"/>
          <w:sz w:val="22"/>
          <w:szCs w:val="22"/>
        </w:rPr>
      </w:pPr>
    </w:p>
    <w:p w:rsidR="0023415A" w:rsidRDefault="0023415A" w:rsidP="009E29BD">
      <w:pPr>
        <w:pStyle w:val="NoSpacing"/>
        <w:numPr>
          <w:ilvl w:val="0"/>
          <w:numId w:val="2"/>
        </w:numPr>
        <w:ind w:left="360"/>
        <w:contextualSpacing/>
        <w:rPr>
          <w:rFonts w:ascii="Tahoma" w:hAnsi="Tahoma" w:cs="Tahoma"/>
        </w:rPr>
      </w:pPr>
      <w:r>
        <w:rPr>
          <w:rFonts w:ascii="Tahoma" w:hAnsi="Tahoma" w:cs="Tahoma"/>
        </w:rPr>
        <w:t xml:space="preserve">If you </w:t>
      </w:r>
      <w:r w:rsidR="00721BAC" w:rsidRPr="006F4AEB">
        <w:rPr>
          <w:rFonts w:ascii="Tahoma" w:hAnsi="Tahoma" w:cs="Tahoma"/>
        </w:rPr>
        <w:t>receive conference funding</w:t>
      </w:r>
      <w:r>
        <w:rPr>
          <w:rFonts w:ascii="Tahoma" w:hAnsi="Tahoma" w:cs="Tahoma"/>
        </w:rPr>
        <w:t>, you</w:t>
      </w:r>
      <w:r w:rsidR="00721BAC" w:rsidRPr="006F4AEB">
        <w:rPr>
          <w:rFonts w:ascii="Tahoma" w:hAnsi="Tahoma" w:cs="Tahoma"/>
        </w:rPr>
        <w:t xml:space="preserve"> will be asked to complete a </w:t>
      </w:r>
      <w:r w:rsidR="006555CE" w:rsidRPr="006F4AEB">
        <w:rPr>
          <w:rFonts w:ascii="Tahoma" w:hAnsi="Tahoma" w:cs="Tahoma"/>
        </w:rPr>
        <w:t>C</w:t>
      </w:r>
      <w:r w:rsidR="001730FE" w:rsidRPr="006F4AEB">
        <w:rPr>
          <w:rFonts w:ascii="Tahoma" w:hAnsi="Tahoma" w:cs="Tahoma"/>
        </w:rPr>
        <w:t xml:space="preserve">onference </w:t>
      </w:r>
      <w:r w:rsidR="006555CE" w:rsidRPr="006F4AEB">
        <w:rPr>
          <w:rFonts w:ascii="Tahoma" w:hAnsi="Tahoma" w:cs="Tahoma"/>
        </w:rPr>
        <w:t>R</w:t>
      </w:r>
      <w:r w:rsidR="001730FE" w:rsidRPr="006F4AEB">
        <w:rPr>
          <w:rFonts w:ascii="Tahoma" w:hAnsi="Tahoma" w:cs="Tahoma"/>
        </w:rPr>
        <w:t xml:space="preserve">eport </w:t>
      </w:r>
      <w:r w:rsidR="006555CE" w:rsidRPr="006F4AEB">
        <w:rPr>
          <w:rFonts w:ascii="Tahoma" w:hAnsi="Tahoma" w:cs="Tahoma"/>
        </w:rPr>
        <w:t>S</w:t>
      </w:r>
      <w:r w:rsidR="001730FE" w:rsidRPr="006F4AEB">
        <w:rPr>
          <w:rFonts w:ascii="Tahoma" w:hAnsi="Tahoma" w:cs="Tahoma"/>
        </w:rPr>
        <w:t xml:space="preserve">ummary </w:t>
      </w:r>
      <w:r w:rsidR="00721BAC" w:rsidRPr="006F4AEB">
        <w:rPr>
          <w:rFonts w:ascii="Tahoma" w:hAnsi="Tahoma" w:cs="Tahoma"/>
        </w:rPr>
        <w:t xml:space="preserve">and </w:t>
      </w:r>
      <w:r w:rsidR="006F4AEB" w:rsidRPr="006F4AEB">
        <w:rPr>
          <w:rFonts w:ascii="Tahoma" w:hAnsi="Tahoma" w:cs="Tahoma"/>
        </w:rPr>
        <w:t xml:space="preserve">give an </w:t>
      </w:r>
      <w:r w:rsidR="00721BAC" w:rsidRPr="006F4AEB">
        <w:rPr>
          <w:rFonts w:ascii="Tahoma" w:hAnsi="Tahoma" w:cs="Tahoma"/>
        </w:rPr>
        <w:t xml:space="preserve">oral report </w:t>
      </w:r>
      <w:r w:rsidR="006F4AEB" w:rsidRPr="006F4AEB">
        <w:rPr>
          <w:rFonts w:ascii="Tahoma" w:hAnsi="Tahoma" w:cs="Tahoma"/>
        </w:rPr>
        <w:t xml:space="preserve">to the Council </w:t>
      </w:r>
      <w:r w:rsidR="00721BAC" w:rsidRPr="006F4AEB">
        <w:rPr>
          <w:rFonts w:ascii="Tahoma" w:hAnsi="Tahoma" w:cs="Tahoma"/>
        </w:rPr>
        <w:t>following their trip. Th</w:t>
      </w:r>
      <w:r w:rsidR="001730FE" w:rsidRPr="006F4AEB">
        <w:rPr>
          <w:rFonts w:ascii="Tahoma" w:hAnsi="Tahoma" w:cs="Tahoma"/>
        </w:rPr>
        <w:t xml:space="preserve">e </w:t>
      </w:r>
      <w:r w:rsidR="006555CE" w:rsidRPr="006F4AEB">
        <w:rPr>
          <w:rFonts w:ascii="Tahoma" w:hAnsi="Tahoma" w:cs="Tahoma"/>
        </w:rPr>
        <w:t>C</w:t>
      </w:r>
      <w:r w:rsidR="001730FE" w:rsidRPr="006F4AEB">
        <w:rPr>
          <w:rFonts w:ascii="Tahoma" w:hAnsi="Tahoma" w:cs="Tahoma"/>
        </w:rPr>
        <w:t>onferenc</w:t>
      </w:r>
      <w:r w:rsidR="006555CE" w:rsidRPr="006F4AEB">
        <w:rPr>
          <w:rFonts w:ascii="Tahoma" w:hAnsi="Tahoma" w:cs="Tahoma"/>
        </w:rPr>
        <w:t>e R</w:t>
      </w:r>
      <w:r w:rsidR="001730FE" w:rsidRPr="006F4AEB">
        <w:rPr>
          <w:rFonts w:ascii="Tahoma" w:hAnsi="Tahoma" w:cs="Tahoma"/>
        </w:rPr>
        <w:t xml:space="preserve">eport </w:t>
      </w:r>
      <w:r w:rsidR="006555CE" w:rsidRPr="006F4AEB">
        <w:rPr>
          <w:rFonts w:ascii="Tahoma" w:hAnsi="Tahoma" w:cs="Tahoma"/>
        </w:rPr>
        <w:t>S</w:t>
      </w:r>
      <w:r w:rsidR="001730FE" w:rsidRPr="006F4AEB">
        <w:rPr>
          <w:rFonts w:ascii="Tahoma" w:hAnsi="Tahoma" w:cs="Tahoma"/>
        </w:rPr>
        <w:t>ummary mus</w:t>
      </w:r>
      <w:r w:rsidR="00721BAC" w:rsidRPr="006F4AEB">
        <w:rPr>
          <w:rFonts w:ascii="Tahoma" w:hAnsi="Tahoma" w:cs="Tahoma"/>
        </w:rPr>
        <w:t xml:space="preserve">t be turned into Council staff </w:t>
      </w:r>
      <w:r w:rsidR="001730FE" w:rsidRPr="006F4AEB">
        <w:rPr>
          <w:rFonts w:ascii="Tahoma" w:hAnsi="Tahoma" w:cs="Tahoma"/>
        </w:rPr>
        <w:t xml:space="preserve">with </w:t>
      </w:r>
      <w:r w:rsidR="006F4AEB">
        <w:rPr>
          <w:rFonts w:ascii="Tahoma" w:hAnsi="Tahoma" w:cs="Tahoma"/>
        </w:rPr>
        <w:t>your</w:t>
      </w:r>
      <w:r w:rsidR="001730FE" w:rsidRPr="006F4AEB">
        <w:rPr>
          <w:rFonts w:ascii="Tahoma" w:hAnsi="Tahoma" w:cs="Tahoma"/>
        </w:rPr>
        <w:t xml:space="preserve"> </w:t>
      </w:r>
      <w:r w:rsidR="006555CE" w:rsidRPr="006F4AEB">
        <w:rPr>
          <w:rFonts w:ascii="Tahoma" w:hAnsi="Tahoma" w:cs="Tahoma"/>
        </w:rPr>
        <w:t>expense reimbursement</w:t>
      </w:r>
      <w:r w:rsidR="001730FE" w:rsidRPr="006F4AEB">
        <w:rPr>
          <w:rFonts w:ascii="Tahoma" w:hAnsi="Tahoma" w:cs="Tahoma"/>
        </w:rPr>
        <w:t xml:space="preserve"> </w:t>
      </w:r>
      <w:r w:rsidR="006555CE" w:rsidRPr="006F4AEB">
        <w:rPr>
          <w:rFonts w:ascii="Tahoma" w:hAnsi="Tahoma" w:cs="Tahoma"/>
        </w:rPr>
        <w:t xml:space="preserve">forms </w:t>
      </w:r>
      <w:r w:rsidR="001730FE" w:rsidRPr="006F4AEB">
        <w:rPr>
          <w:rFonts w:ascii="Tahoma" w:hAnsi="Tahoma" w:cs="Tahoma"/>
        </w:rPr>
        <w:t xml:space="preserve">and receipts. </w:t>
      </w:r>
    </w:p>
    <w:p w:rsidR="0023415A" w:rsidRDefault="0023415A" w:rsidP="0023415A">
      <w:pPr>
        <w:pStyle w:val="ListParagraph"/>
        <w:rPr>
          <w:rFonts w:ascii="Tahoma" w:hAnsi="Tahoma" w:cs="Tahoma"/>
        </w:rPr>
      </w:pPr>
    </w:p>
    <w:p w:rsidR="00924C5E" w:rsidRPr="00330BD3" w:rsidRDefault="00924C5E" w:rsidP="00924C5E">
      <w:pPr>
        <w:pStyle w:val="NoSpacing"/>
        <w:numPr>
          <w:ilvl w:val="0"/>
          <w:numId w:val="2"/>
        </w:numPr>
        <w:ind w:left="360"/>
        <w:contextualSpacing/>
        <w:rPr>
          <w:rFonts w:ascii="Tahoma" w:hAnsi="Tahoma" w:cs="Tahoma"/>
        </w:rPr>
      </w:pPr>
      <w:r w:rsidRPr="00330BD3">
        <w:rPr>
          <w:rFonts w:ascii="Tahoma" w:hAnsi="Tahoma" w:cs="Tahoma"/>
        </w:rPr>
        <w:t>Your reimbursement request, original receipts, and conference report summary will be reviewed and approved by Council staff prior to being submitted for payment</w:t>
      </w:r>
      <w:r>
        <w:rPr>
          <w:rFonts w:ascii="Tahoma" w:hAnsi="Tahoma" w:cs="Tahoma"/>
        </w:rPr>
        <w:t>.</w:t>
      </w:r>
    </w:p>
    <w:p w:rsidR="00924C5E" w:rsidRDefault="00924C5E" w:rsidP="00924C5E">
      <w:pPr>
        <w:pStyle w:val="ListParagraph"/>
        <w:ind w:left="360"/>
        <w:rPr>
          <w:rFonts w:ascii="Tahoma" w:hAnsi="Tahoma" w:cs="Tahoma"/>
          <w:sz w:val="22"/>
          <w:szCs w:val="22"/>
        </w:rPr>
      </w:pPr>
    </w:p>
    <w:p w:rsidR="00932AEE" w:rsidRPr="00237C1D" w:rsidRDefault="00932AEE" w:rsidP="00932AEE">
      <w:pPr>
        <w:pStyle w:val="ListParagraph"/>
        <w:numPr>
          <w:ilvl w:val="0"/>
          <w:numId w:val="2"/>
        </w:numPr>
        <w:ind w:left="360"/>
        <w:rPr>
          <w:rFonts w:ascii="Tahoma" w:hAnsi="Tahoma" w:cs="Tahoma"/>
          <w:sz w:val="22"/>
          <w:szCs w:val="22"/>
        </w:rPr>
      </w:pPr>
      <w:r w:rsidRPr="00237C1D">
        <w:rPr>
          <w:rFonts w:ascii="Tahoma" w:hAnsi="Tahoma" w:cs="Tahoma"/>
          <w:sz w:val="22"/>
          <w:szCs w:val="22"/>
        </w:rPr>
        <w:t xml:space="preserve">The State uses a direct deposit system for reimbursements.  </w:t>
      </w:r>
    </w:p>
    <w:p w:rsidR="00932AEE" w:rsidRPr="00237C1D" w:rsidRDefault="00932AEE" w:rsidP="00932AEE">
      <w:pPr>
        <w:pStyle w:val="ListParagraph"/>
        <w:ind w:left="360"/>
        <w:rPr>
          <w:rFonts w:ascii="Tahoma" w:hAnsi="Tahoma" w:cs="Tahoma"/>
          <w:sz w:val="22"/>
          <w:szCs w:val="22"/>
        </w:rPr>
      </w:pPr>
    </w:p>
    <w:p w:rsidR="00924C5E" w:rsidRPr="00330BD3" w:rsidRDefault="00924C5E" w:rsidP="00924C5E">
      <w:pPr>
        <w:pStyle w:val="NoSpacing"/>
        <w:contextualSpacing/>
        <w:rPr>
          <w:rFonts w:ascii="Tahoma" w:hAnsi="Tahoma" w:cs="Tahoma"/>
        </w:rPr>
      </w:pPr>
    </w:p>
    <w:sectPr w:rsidR="00924C5E" w:rsidRPr="00330BD3" w:rsidSect="00690B37">
      <w:footerReference w:type="default" r:id="rId11"/>
      <w:pgSz w:w="12240" w:h="15840"/>
      <w:pgMar w:top="1440" w:right="1440" w:bottom="994" w:left="1440" w:header="720" w:footer="195"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9118B" w:rsidRDefault="0049118B" w:rsidP="0049118B">
      <w:r>
        <w:separator/>
      </w:r>
    </w:p>
  </w:endnote>
  <w:endnote w:type="continuationSeparator" w:id="0">
    <w:p w:rsidR="0049118B" w:rsidRDefault="0049118B" w:rsidP="004911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9118B" w:rsidRPr="0023415A" w:rsidRDefault="00B94639" w:rsidP="0023415A">
    <w:pPr>
      <w:pStyle w:val="Footer"/>
      <w:jc w:val="right"/>
      <w:rPr>
        <w:rFonts w:ascii="Tahoma" w:hAnsi="Tahoma" w:cs="Tahoma"/>
        <w:sz w:val="20"/>
      </w:rPr>
    </w:pPr>
    <w:r>
      <w:rPr>
        <w:rFonts w:ascii="Tahoma" w:hAnsi="Tahoma" w:cs="Tahoma"/>
        <w:sz w:val="20"/>
      </w:rPr>
      <w:t>Revised 2/2019</w:t>
    </w:r>
  </w:p>
  <w:p w:rsidR="0049118B" w:rsidRDefault="0049118B">
    <w:pPr>
      <w:pStyle w:val="Footer"/>
    </w:pPr>
  </w:p>
  <w:p w:rsidR="0049118B" w:rsidRDefault="0049118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9118B" w:rsidRDefault="0049118B" w:rsidP="0049118B">
      <w:r>
        <w:separator/>
      </w:r>
    </w:p>
  </w:footnote>
  <w:footnote w:type="continuationSeparator" w:id="0">
    <w:p w:rsidR="0049118B" w:rsidRDefault="0049118B" w:rsidP="0049118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FB4D52"/>
    <w:multiLevelType w:val="hybridMultilevel"/>
    <w:tmpl w:val="F7787B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4091572"/>
    <w:multiLevelType w:val="hybridMultilevel"/>
    <w:tmpl w:val="06AA1D2A"/>
    <w:lvl w:ilvl="0" w:tplc="54D27B18">
      <w:start w:val="1"/>
      <w:numFmt w:val="bullet"/>
      <w:lvlText w:val=""/>
      <w:lvlJc w:val="left"/>
      <w:pPr>
        <w:ind w:left="720" w:hanging="360"/>
      </w:pPr>
      <w:rPr>
        <w:rFonts w:ascii="Symbol" w:hAnsi="Symbol" w:hint="default"/>
        <w:sz w:val="22"/>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A901641"/>
    <w:multiLevelType w:val="hybridMultilevel"/>
    <w:tmpl w:val="EE4EE0D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591679A2"/>
    <w:multiLevelType w:val="hybridMultilevel"/>
    <w:tmpl w:val="FF3EAA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219"/>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1BC4"/>
    <w:rsid w:val="000005F5"/>
    <w:rsid w:val="00002174"/>
    <w:rsid w:val="00002F9F"/>
    <w:rsid w:val="00003AC7"/>
    <w:rsid w:val="000077A7"/>
    <w:rsid w:val="00007C1C"/>
    <w:rsid w:val="00007D31"/>
    <w:rsid w:val="00010005"/>
    <w:rsid w:val="00010824"/>
    <w:rsid w:val="00010999"/>
    <w:rsid w:val="00011A3B"/>
    <w:rsid w:val="00011B8D"/>
    <w:rsid w:val="000128E7"/>
    <w:rsid w:val="00012E85"/>
    <w:rsid w:val="00015E46"/>
    <w:rsid w:val="000175C4"/>
    <w:rsid w:val="000179E6"/>
    <w:rsid w:val="000220A1"/>
    <w:rsid w:val="00022456"/>
    <w:rsid w:val="00022A76"/>
    <w:rsid w:val="000240EB"/>
    <w:rsid w:val="00024DF5"/>
    <w:rsid w:val="0002525B"/>
    <w:rsid w:val="00025A85"/>
    <w:rsid w:val="0002674C"/>
    <w:rsid w:val="00030825"/>
    <w:rsid w:val="00030B76"/>
    <w:rsid w:val="000365C5"/>
    <w:rsid w:val="000379B5"/>
    <w:rsid w:val="00037AB9"/>
    <w:rsid w:val="00040A93"/>
    <w:rsid w:val="00040A9E"/>
    <w:rsid w:val="0004288F"/>
    <w:rsid w:val="00044F93"/>
    <w:rsid w:val="00045307"/>
    <w:rsid w:val="00046C2C"/>
    <w:rsid w:val="00047D6A"/>
    <w:rsid w:val="0005092A"/>
    <w:rsid w:val="000518C2"/>
    <w:rsid w:val="000533DF"/>
    <w:rsid w:val="00054630"/>
    <w:rsid w:val="000546B2"/>
    <w:rsid w:val="00055B2A"/>
    <w:rsid w:val="00055F93"/>
    <w:rsid w:val="00056443"/>
    <w:rsid w:val="00056FAF"/>
    <w:rsid w:val="00060119"/>
    <w:rsid w:val="00060F3D"/>
    <w:rsid w:val="00061FFF"/>
    <w:rsid w:val="00063B20"/>
    <w:rsid w:val="00064FF6"/>
    <w:rsid w:val="0006560B"/>
    <w:rsid w:val="00065922"/>
    <w:rsid w:val="00067344"/>
    <w:rsid w:val="000676E6"/>
    <w:rsid w:val="000706E2"/>
    <w:rsid w:val="000721A5"/>
    <w:rsid w:val="00074250"/>
    <w:rsid w:val="000742B0"/>
    <w:rsid w:val="000754A5"/>
    <w:rsid w:val="0007657A"/>
    <w:rsid w:val="00076F60"/>
    <w:rsid w:val="0008011D"/>
    <w:rsid w:val="0008041A"/>
    <w:rsid w:val="00080423"/>
    <w:rsid w:val="00082B3B"/>
    <w:rsid w:val="000842D4"/>
    <w:rsid w:val="00085019"/>
    <w:rsid w:val="000852FF"/>
    <w:rsid w:val="000859E4"/>
    <w:rsid w:val="00086035"/>
    <w:rsid w:val="00087B8C"/>
    <w:rsid w:val="00094404"/>
    <w:rsid w:val="00095407"/>
    <w:rsid w:val="00095E63"/>
    <w:rsid w:val="00097DC8"/>
    <w:rsid w:val="000A0F39"/>
    <w:rsid w:val="000A1145"/>
    <w:rsid w:val="000A1F23"/>
    <w:rsid w:val="000A3DA5"/>
    <w:rsid w:val="000A5D29"/>
    <w:rsid w:val="000A623B"/>
    <w:rsid w:val="000A6DCF"/>
    <w:rsid w:val="000A728C"/>
    <w:rsid w:val="000A73E4"/>
    <w:rsid w:val="000A7EBE"/>
    <w:rsid w:val="000B0075"/>
    <w:rsid w:val="000B0BF7"/>
    <w:rsid w:val="000B135A"/>
    <w:rsid w:val="000B1C52"/>
    <w:rsid w:val="000B3A6E"/>
    <w:rsid w:val="000B4B56"/>
    <w:rsid w:val="000B5EE0"/>
    <w:rsid w:val="000B7127"/>
    <w:rsid w:val="000B7C82"/>
    <w:rsid w:val="000B7E16"/>
    <w:rsid w:val="000C2FE3"/>
    <w:rsid w:val="000C35A3"/>
    <w:rsid w:val="000C3660"/>
    <w:rsid w:val="000C4083"/>
    <w:rsid w:val="000C4D83"/>
    <w:rsid w:val="000C5FDE"/>
    <w:rsid w:val="000C7ABB"/>
    <w:rsid w:val="000D0B57"/>
    <w:rsid w:val="000D5AE2"/>
    <w:rsid w:val="000D67FA"/>
    <w:rsid w:val="000D69DA"/>
    <w:rsid w:val="000D6B61"/>
    <w:rsid w:val="000E2352"/>
    <w:rsid w:val="000E2830"/>
    <w:rsid w:val="000E29FC"/>
    <w:rsid w:val="000E41AD"/>
    <w:rsid w:val="000E451A"/>
    <w:rsid w:val="000E5972"/>
    <w:rsid w:val="000E5EFE"/>
    <w:rsid w:val="000F0434"/>
    <w:rsid w:val="000F2998"/>
    <w:rsid w:val="000F3788"/>
    <w:rsid w:val="000F4648"/>
    <w:rsid w:val="000F4B1E"/>
    <w:rsid w:val="000F4F6D"/>
    <w:rsid w:val="000F5FB9"/>
    <w:rsid w:val="001009D1"/>
    <w:rsid w:val="00101B40"/>
    <w:rsid w:val="00102014"/>
    <w:rsid w:val="00103165"/>
    <w:rsid w:val="00103694"/>
    <w:rsid w:val="00105198"/>
    <w:rsid w:val="00105521"/>
    <w:rsid w:val="0010562A"/>
    <w:rsid w:val="00107E83"/>
    <w:rsid w:val="001101D0"/>
    <w:rsid w:val="001105FA"/>
    <w:rsid w:val="0011073D"/>
    <w:rsid w:val="00110D07"/>
    <w:rsid w:val="00110DF6"/>
    <w:rsid w:val="00111A02"/>
    <w:rsid w:val="0011231D"/>
    <w:rsid w:val="00113FC1"/>
    <w:rsid w:val="00114139"/>
    <w:rsid w:val="001158F9"/>
    <w:rsid w:val="00115E9B"/>
    <w:rsid w:val="001163D8"/>
    <w:rsid w:val="00120802"/>
    <w:rsid w:val="0012293F"/>
    <w:rsid w:val="0012658C"/>
    <w:rsid w:val="001271E2"/>
    <w:rsid w:val="001317F4"/>
    <w:rsid w:val="00133358"/>
    <w:rsid w:val="00136422"/>
    <w:rsid w:val="00137955"/>
    <w:rsid w:val="001410F8"/>
    <w:rsid w:val="00143019"/>
    <w:rsid w:val="00143052"/>
    <w:rsid w:val="0014406D"/>
    <w:rsid w:val="001443A5"/>
    <w:rsid w:val="001443E9"/>
    <w:rsid w:val="001455E4"/>
    <w:rsid w:val="001459A8"/>
    <w:rsid w:val="00147A64"/>
    <w:rsid w:val="00150B50"/>
    <w:rsid w:val="00150BBB"/>
    <w:rsid w:val="0015174C"/>
    <w:rsid w:val="00151C07"/>
    <w:rsid w:val="00151E6A"/>
    <w:rsid w:val="00153C8B"/>
    <w:rsid w:val="001561E8"/>
    <w:rsid w:val="0015651E"/>
    <w:rsid w:val="00157CFE"/>
    <w:rsid w:val="001602F5"/>
    <w:rsid w:val="00163266"/>
    <w:rsid w:val="001632BE"/>
    <w:rsid w:val="00163CC3"/>
    <w:rsid w:val="001645A2"/>
    <w:rsid w:val="00167003"/>
    <w:rsid w:val="001675F1"/>
    <w:rsid w:val="00167813"/>
    <w:rsid w:val="001703EF"/>
    <w:rsid w:val="00171258"/>
    <w:rsid w:val="0017163E"/>
    <w:rsid w:val="00171AB2"/>
    <w:rsid w:val="00171BF1"/>
    <w:rsid w:val="00172B68"/>
    <w:rsid w:val="00172FC7"/>
    <w:rsid w:val="001730FE"/>
    <w:rsid w:val="00173693"/>
    <w:rsid w:val="00174768"/>
    <w:rsid w:val="001747CE"/>
    <w:rsid w:val="00174D18"/>
    <w:rsid w:val="00174ED1"/>
    <w:rsid w:val="00176AEA"/>
    <w:rsid w:val="00177673"/>
    <w:rsid w:val="00180A15"/>
    <w:rsid w:val="00181133"/>
    <w:rsid w:val="00181D48"/>
    <w:rsid w:val="00183329"/>
    <w:rsid w:val="00184BF2"/>
    <w:rsid w:val="00184DE4"/>
    <w:rsid w:val="00186096"/>
    <w:rsid w:val="00186E56"/>
    <w:rsid w:val="00190099"/>
    <w:rsid w:val="00191902"/>
    <w:rsid w:val="00191AE8"/>
    <w:rsid w:val="00191CC0"/>
    <w:rsid w:val="001927DE"/>
    <w:rsid w:val="00193572"/>
    <w:rsid w:val="00193763"/>
    <w:rsid w:val="00195DDB"/>
    <w:rsid w:val="00197667"/>
    <w:rsid w:val="001A0069"/>
    <w:rsid w:val="001A02AF"/>
    <w:rsid w:val="001A1DD4"/>
    <w:rsid w:val="001A1F24"/>
    <w:rsid w:val="001A1FD1"/>
    <w:rsid w:val="001A1FDB"/>
    <w:rsid w:val="001A2385"/>
    <w:rsid w:val="001A4FD0"/>
    <w:rsid w:val="001A5AB3"/>
    <w:rsid w:val="001A66E9"/>
    <w:rsid w:val="001B30FD"/>
    <w:rsid w:val="001B5031"/>
    <w:rsid w:val="001B5129"/>
    <w:rsid w:val="001B6B99"/>
    <w:rsid w:val="001B6E03"/>
    <w:rsid w:val="001C1535"/>
    <w:rsid w:val="001C30AA"/>
    <w:rsid w:val="001C34A3"/>
    <w:rsid w:val="001C4271"/>
    <w:rsid w:val="001C45DB"/>
    <w:rsid w:val="001C6368"/>
    <w:rsid w:val="001C709F"/>
    <w:rsid w:val="001D3B8C"/>
    <w:rsid w:val="001D5976"/>
    <w:rsid w:val="001D678E"/>
    <w:rsid w:val="001D7B40"/>
    <w:rsid w:val="001E0D4B"/>
    <w:rsid w:val="001E1CA8"/>
    <w:rsid w:val="001E28EF"/>
    <w:rsid w:val="001E47D4"/>
    <w:rsid w:val="001E70E1"/>
    <w:rsid w:val="001E7C3D"/>
    <w:rsid w:val="001F3CA0"/>
    <w:rsid w:val="001F516E"/>
    <w:rsid w:val="001F5351"/>
    <w:rsid w:val="001F5A2A"/>
    <w:rsid w:val="001F5BBD"/>
    <w:rsid w:val="001F6F80"/>
    <w:rsid w:val="001F7EBE"/>
    <w:rsid w:val="00200981"/>
    <w:rsid w:val="002017CC"/>
    <w:rsid w:val="00201DA3"/>
    <w:rsid w:val="00202CCB"/>
    <w:rsid w:val="00204364"/>
    <w:rsid w:val="002048A2"/>
    <w:rsid w:val="002052C6"/>
    <w:rsid w:val="00206AB5"/>
    <w:rsid w:val="002073AE"/>
    <w:rsid w:val="00213B07"/>
    <w:rsid w:val="00215B27"/>
    <w:rsid w:val="0021610D"/>
    <w:rsid w:val="00216224"/>
    <w:rsid w:val="002212A1"/>
    <w:rsid w:val="00221ECF"/>
    <w:rsid w:val="00223012"/>
    <w:rsid w:val="00223E4E"/>
    <w:rsid w:val="00225B9B"/>
    <w:rsid w:val="002266BA"/>
    <w:rsid w:val="002268DB"/>
    <w:rsid w:val="002274A1"/>
    <w:rsid w:val="0023415A"/>
    <w:rsid w:val="00237C1D"/>
    <w:rsid w:val="00240543"/>
    <w:rsid w:val="00240F29"/>
    <w:rsid w:val="00243E1B"/>
    <w:rsid w:val="00245280"/>
    <w:rsid w:val="00245C8E"/>
    <w:rsid w:val="002466BD"/>
    <w:rsid w:val="00246C07"/>
    <w:rsid w:val="00246C6A"/>
    <w:rsid w:val="002471B2"/>
    <w:rsid w:val="0025080D"/>
    <w:rsid w:val="00251D6A"/>
    <w:rsid w:val="002553E9"/>
    <w:rsid w:val="00255627"/>
    <w:rsid w:val="0025567C"/>
    <w:rsid w:val="00256329"/>
    <w:rsid w:val="00256E7C"/>
    <w:rsid w:val="0026015D"/>
    <w:rsid w:val="002609E9"/>
    <w:rsid w:val="00260D2D"/>
    <w:rsid w:val="0026104E"/>
    <w:rsid w:val="00262449"/>
    <w:rsid w:val="002624C1"/>
    <w:rsid w:val="00262BF9"/>
    <w:rsid w:val="00262E0F"/>
    <w:rsid w:val="00264432"/>
    <w:rsid w:val="002656FC"/>
    <w:rsid w:val="0026770A"/>
    <w:rsid w:val="0027026D"/>
    <w:rsid w:val="0027056B"/>
    <w:rsid w:val="00274E72"/>
    <w:rsid w:val="0027588D"/>
    <w:rsid w:val="002762A5"/>
    <w:rsid w:val="00276EFB"/>
    <w:rsid w:val="00277051"/>
    <w:rsid w:val="0028081D"/>
    <w:rsid w:val="00280EC3"/>
    <w:rsid w:val="002815AD"/>
    <w:rsid w:val="0028251F"/>
    <w:rsid w:val="00282D4B"/>
    <w:rsid w:val="00283218"/>
    <w:rsid w:val="002833B1"/>
    <w:rsid w:val="002835BB"/>
    <w:rsid w:val="00285A67"/>
    <w:rsid w:val="00286084"/>
    <w:rsid w:val="00286397"/>
    <w:rsid w:val="00286766"/>
    <w:rsid w:val="00287D97"/>
    <w:rsid w:val="002903E0"/>
    <w:rsid w:val="0029061D"/>
    <w:rsid w:val="00290CB5"/>
    <w:rsid w:val="002940A5"/>
    <w:rsid w:val="002941B3"/>
    <w:rsid w:val="00294DDB"/>
    <w:rsid w:val="0029706C"/>
    <w:rsid w:val="00297EC3"/>
    <w:rsid w:val="002A1034"/>
    <w:rsid w:val="002A2833"/>
    <w:rsid w:val="002A4CF8"/>
    <w:rsid w:val="002A4EB1"/>
    <w:rsid w:val="002A6C09"/>
    <w:rsid w:val="002A7651"/>
    <w:rsid w:val="002B03DB"/>
    <w:rsid w:val="002B164D"/>
    <w:rsid w:val="002B2F21"/>
    <w:rsid w:val="002B3D2A"/>
    <w:rsid w:val="002B4917"/>
    <w:rsid w:val="002B4DC2"/>
    <w:rsid w:val="002B5491"/>
    <w:rsid w:val="002B6C84"/>
    <w:rsid w:val="002B6CE6"/>
    <w:rsid w:val="002B73A5"/>
    <w:rsid w:val="002B7A75"/>
    <w:rsid w:val="002C3619"/>
    <w:rsid w:val="002C42F8"/>
    <w:rsid w:val="002C6175"/>
    <w:rsid w:val="002C71EF"/>
    <w:rsid w:val="002D0309"/>
    <w:rsid w:val="002D117B"/>
    <w:rsid w:val="002D2AE6"/>
    <w:rsid w:val="002D580A"/>
    <w:rsid w:val="002D668F"/>
    <w:rsid w:val="002D6F76"/>
    <w:rsid w:val="002D7180"/>
    <w:rsid w:val="002D78EE"/>
    <w:rsid w:val="002E08E7"/>
    <w:rsid w:val="002E0AC1"/>
    <w:rsid w:val="002E1790"/>
    <w:rsid w:val="002E337C"/>
    <w:rsid w:val="002E4265"/>
    <w:rsid w:val="002E4725"/>
    <w:rsid w:val="002E614B"/>
    <w:rsid w:val="002E7634"/>
    <w:rsid w:val="002F0619"/>
    <w:rsid w:val="002F139B"/>
    <w:rsid w:val="002F3057"/>
    <w:rsid w:val="002F3D16"/>
    <w:rsid w:val="002F4A40"/>
    <w:rsid w:val="002F5056"/>
    <w:rsid w:val="002F5A17"/>
    <w:rsid w:val="002F6397"/>
    <w:rsid w:val="002F6B06"/>
    <w:rsid w:val="002F7521"/>
    <w:rsid w:val="003001B0"/>
    <w:rsid w:val="00300905"/>
    <w:rsid w:val="00300D5B"/>
    <w:rsid w:val="00301F25"/>
    <w:rsid w:val="003033BC"/>
    <w:rsid w:val="0030377D"/>
    <w:rsid w:val="003068FF"/>
    <w:rsid w:val="00306AE5"/>
    <w:rsid w:val="00306E1B"/>
    <w:rsid w:val="0030781E"/>
    <w:rsid w:val="00310914"/>
    <w:rsid w:val="00313656"/>
    <w:rsid w:val="0031374F"/>
    <w:rsid w:val="0031490B"/>
    <w:rsid w:val="00314AFA"/>
    <w:rsid w:val="00314CCD"/>
    <w:rsid w:val="00314DCF"/>
    <w:rsid w:val="00314DF8"/>
    <w:rsid w:val="0031583B"/>
    <w:rsid w:val="003158B7"/>
    <w:rsid w:val="003207BB"/>
    <w:rsid w:val="00321451"/>
    <w:rsid w:val="003221DF"/>
    <w:rsid w:val="00322D70"/>
    <w:rsid w:val="00324DF2"/>
    <w:rsid w:val="0032709D"/>
    <w:rsid w:val="00327E3A"/>
    <w:rsid w:val="00330708"/>
    <w:rsid w:val="00330BD3"/>
    <w:rsid w:val="00332A05"/>
    <w:rsid w:val="003335EC"/>
    <w:rsid w:val="00334DE1"/>
    <w:rsid w:val="00336DB5"/>
    <w:rsid w:val="00337126"/>
    <w:rsid w:val="00337416"/>
    <w:rsid w:val="0034043E"/>
    <w:rsid w:val="00343EA9"/>
    <w:rsid w:val="003446B0"/>
    <w:rsid w:val="003459F4"/>
    <w:rsid w:val="00347797"/>
    <w:rsid w:val="003533D6"/>
    <w:rsid w:val="003553C1"/>
    <w:rsid w:val="00360275"/>
    <w:rsid w:val="00362160"/>
    <w:rsid w:val="00362F62"/>
    <w:rsid w:val="00364CFE"/>
    <w:rsid w:val="00365102"/>
    <w:rsid w:val="003665E3"/>
    <w:rsid w:val="00366EE8"/>
    <w:rsid w:val="00367F51"/>
    <w:rsid w:val="003704FD"/>
    <w:rsid w:val="00370F6B"/>
    <w:rsid w:val="003716E4"/>
    <w:rsid w:val="0037256A"/>
    <w:rsid w:val="00373262"/>
    <w:rsid w:val="00373FE6"/>
    <w:rsid w:val="003749CA"/>
    <w:rsid w:val="00375064"/>
    <w:rsid w:val="00376E31"/>
    <w:rsid w:val="0037705E"/>
    <w:rsid w:val="0037710F"/>
    <w:rsid w:val="00377284"/>
    <w:rsid w:val="0037787B"/>
    <w:rsid w:val="00380274"/>
    <w:rsid w:val="003807AC"/>
    <w:rsid w:val="00380B22"/>
    <w:rsid w:val="003817E0"/>
    <w:rsid w:val="0038195B"/>
    <w:rsid w:val="00381CCA"/>
    <w:rsid w:val="00382E4F"/>
    <w:rsid w:val="003830F4"/>
    <w:rsid w:val="00383342"/>
    <w:rsid w:val="00384CA2"/>
    <w:rsid w:val="00385959"/>
    <w:rsid w:val="00385B39"/>
    <w:rsid w:val="00386EE6"/>
    <w:rsid w:val="003912DC"/>
    <w:rsid w:val="0039394C"/>
    <w:rsid w:val="003939D6"/>
    <w:rsid w:val="00395002"/>
    <w:rsid w:val="003961CD"/>
    <w:rsid w:val="00396DA2"/>
    <w:rsid w:val="00397EBD"/>
    <w:rsid w:val="003A082F"/>
    <w:rsid w:val="003A162C"/>
    <w:rsid w:val="003A1842"/>
    <w:rsid w:val="003A1B8E"/>
    <w:rsid w:val="003A23D3"/>
    <w:rsid w:val="003A2CD1"/>
    <w:rsid w:val="003A3032"/>
    <w:rsid w:val="003A3B17"/>
    <w:rsid w:val="003A45C4"/>
    <w:rsid w:val="003A4835"/>
    <w:rsid w:val="003A56BF"/>
    <w:rsid w:val="003A5D66"/>
    <w:rsid w:val="003A624C"/>
    <w:rsid w:val="003A7613"/>
    <w:rsid w:val="003A795F"/>
    <w:rsid w:val="003A7A7E"/>
    <w:rsid w:val="003B29F9"/>
    <w:rsid w:val="003B2ADB"/>
    <w:rsid w:val="003B4233"/>
    <w:rsid w:val="003B67FC"/>
    <w:rsid w:val="003B7EEF"/>
    <w:rsid w:val="003B7F44"/>
    <w:rsid w:val="003C1246"/>
    <w:rsid w:val="003C3545"/>
    <w:rsid w:val="003C42A2"/>
    <w:rsid w:val="003C5853"/>
    <w:rsid w:val="003D0209"/>
    <w:rsid w:val="003D219B"/>
    <w:rsid w:val="003D2533"/>
    <w:rsid w:val="003D481F"/>
    <w:rsid w:val="003D5292"/>
    <w:rsid w:val="003D64B8"/>
    <w:rsid w:val="003D6874"/>
    <w:rsid w:val="003E0377"/>
    <w:rsid w:val="003E07EF"/>
    <w:rsid w:val="003E0EB9"/>
    <w:rsid w:val="003E43F8"/>
    <w:rsid w:val="003E5881"/>
    <w:rsid w:val="003E5F67"/>
    <w:rsid w:val="003E63CA"/>
    <w:rsid w:val="003E6CC5"/>
    <w:rsid w:val="003E6E33"/>
    <w:rsid w:val="003F043F"/>
    <w:rsid w:val="003F16CD"/>
    <w:rsid w:val="003F240A"/>
    <w:rsid w:val="003F321A"/>
    <w:rsid w:val="003F47CC"/>
    <w:rsid w:val="0040196A"/>
    <w:rsid w:val="00402F46"/>
    <w:rsid w:val="00402FA2"/>
    <w:rsid w:val="0040345D"/>
    <w:rsid w:val="00403CB3"/>
    <w:rsid w:val="00403DE3"/>
    <w:rsid w:val="00406208"/>
    <w:rsid w:val="00407551"/>
    <w:rsid w:val="0041225E"/>
    <w:rsid w:val="0041371A"/>
    <w:rsid w:val="00414F3D"/>
    <w:rsid w:val="00417E17"/>
    <w:rsid w:val="00421128"/>
    <w:rsid w:val="00421767"/>
    <w:rsid w:val="00421AB5"/>
    <w:rsid w:val="00422BE6"/>
    <w:rsid w:val="00422E1B"/>
    <w:rsid w:val="00425DB3"/>
    <w:rsid w:val="00430C23"/>
    <w:rsid w:val="00430EBA"/>
    <w:rsid w:val="00432E34"/>
    <w:rsid w:val="00432F9A"/>
    <w:rsid w:val="00434BC1"/>
    <w:rsid w:val="00436A57"/>
    <w:rsid w:val="0043729B"/>
    <w:rsid w:val="0043776B"/>
    <w:rsid w:val="00437AFE"/>
    <w:rsid w:val="00440D6B"/>
    <w:rsid w:val="00442537"/>
    <w:rsid w:val="004428E7"/>
    <w:rsid w:val="004448D3"/>
    <w:rsid w:val="00445948"/>
    <w:rsid w:val="00445C65"/>
    <w:rsid w:val="00446124"/>
    <w:rsid w:val="00447043"/>
    <w:rsid w:val="00447A27"/>
    <w:rsid w:val="00447CF6"/>
    <w:rsid w:val="00450480"/>
    <w:rsid w:val="00450A36"/>
    <w:rsid w:val="00451D3E"/>
    <w:rsid w:val="00451D5B"/>
    <w:rsid w:val="00452F91"/>
    <w:rsid w:val="0045387B"/>
    <w:rsid w:val="00454678"/>
    <w:rsid w:val="00454DAE"/>
    <w:rsid w:val="00456B63"/>
    <w:rsid w:val="00457DDD"/>
    <w:rsid w:val="004603CF"/>
    <w:rsid w:val="004610FA"/>
    <w:rsid w:val="00461428"/>
    <w:rsid w:val="0046241F"/>
    <w:rsid w:val="00462D11"/>
    <w:rsid w:val="004630FF"/>
    <w:rsid w:val="0046321A"/>
    <w:rsid w:val="004633CD"/>
    <w:rsid w:val="00463660"/>
    <w:rsid w:val="00465CD8"/>
    <w:rsid w:val="004672B1"/>
    <w:rsid w:val="00467454"/>
    <w:rsid w:val="004675F2"/>
    <w:rsid w:val="004678E5"/>
    <w:rsid w:val="00467E27"/>
    <w:rsid w:val="00470010"/>
    <w:rsid w:val="004702FC"/>
    <w:rsid w:val="00470610"/>
    <w:rsid w:val="00471D3D"/>
    <w:rsid w:val="004721BE"/>
    <w:rsid w:val="0047222A"/>
    <w:rsid w:val="00472867"/>
    <w:rsid w:val="00472AC5"/>
    <w:rsid w:val="004736BD"/>
    <w:rsid w:val="004821BE"/>
    <w:rsid w:val="00485497"/>
    <w:rsid w:val="00485C67"/>
    <w:rsid w:val="00490A68"/>
    <w:rsid w:val="0049118B"/>
    <w:rsid w:val="00492DBA"/>
    <w:rsid w:val="00493A09"/>
    <w:rsid w:val="004964BC"/>
    <w:rsid w:val="00496CA4"/>
    <w:rsid w:val="004970D8"/>
    <w:rsid w:val="00497274"/>
    <w:rsid w:val="004A00ED"/>
    <w:rsid w:val="004A018D"/>
    <w:rsid w:val="004A543F"/>
    <w:rsid w:val="004A60CA"/>
    <w:rsid w:val="004B1A24"/>
    <w:rsid w:val="004B20EB"/>
    <w:rsid w:val="004B4717"/>
    <w:rsid w:val="004B52E5"/>
    <w:rsid w:val="004B7A05"/>
    <w:rsid w:val="004C21A0"/>
    <w:rsid w:val="004C3A7F"/>
    <w:rsid w:val="004C4DF2"/>
    <w:rsid w:val="004C5808"/>
    <w:rsid w:val="004C70E9"/>
    <w:rsid w:val="004D0EB8"/>
    <w:rsid w:val="004D1440"/>
    <w:rsid w:val="004D1B00"/>
    <w:rsid w:val="004D1FD0"/>
    <w:rsid w:val="004D21F3"/>
    <w:rsid w:val="004D2B91"/>
    <w:rsid w:val="004D32EB"/>
    <w:rsid w:val="004D439D"/>
    <w:rsid w:val="004D481F"/>
    <w:rsid w:val="004D670F"/>
    <w:rsid w:val="004D6906"/>
    <w:rsid w:val="004D6AFD"/>
    <w:rsid w:val="004D6E5C"/>
    <w:rsid w:val="004D7B96"/>
    <w:rsid w:val="004E53B3"/>
    <w:rsid w:val="004E5542"/>
    <w:rsid w:val="004F3E9C"/>
    <w:rsid w:val="004F4BF3"/>
    <w:rsid w:val="004F6A4B"/>
    <w:rsid w:val="004F6E8A"/>
    <w:rsid w:val="0050128B"/>
    <w:rsid w:val="005020E8"/>
    <w:rsid w:val="00502E86"/>
    <w:rsid w:val="005048E0"/>
    <w:rsid w:val="005074F5"/>
    <w:rsid w:val="005115D8"/>
    <w:rsid w:val="00512376"/>
    <w:rsid w:val="00513BB5"/>
    <w:rsid w:val="005155A8"/>
    <w:rsid w:val="00515D69"/>
    <w:rsid w:val="005175FC"/>
    <w:rsid w:val="00521644"/>
    <w:rsid w:val="0052253C"/>
    <w:rsid w:val="00523CEB"/>
    <w:rsid w:val="005265E5"/>
    <w:rsid w:val="005279A4"/>
    <w:rsid w:val="00531795"/>
    <w:rsid w:val="005326A8"/>
    <w:rsid w:val="00533B49"/>
    <w:rsid w:val="00533E3F"/>
    <w:rsid w:val="00534B6E"/>
    <w:rsid w:val="00535566"/>
    <w:rsid w:val="00536D3F"/>
    <w:rsid w:val="005373EE"/>
    <w:rsid w:val="0053746F"/>
    <w:rsid w:val="005379E5"/>
    <w:rsid w:val="00537F1E"/>
    <w:rsid w:val="00540AA2"/>
    <w:rsid w:val="00541288"/>
    <w:rsid w:val="00542394"/>
    <w:rsid w:val="005429D2"/>
    <w:rsid w:val="005448A2"/>
    <w:rsid w:val="00545653"/>
    <w:rsid w:val="00547D8E"/>
    <w:rsid w:val="00547EAE"/>
    <w:rsid w:val="00547F87"/>
    <w:rsid w:val="00550383"/>
    <w:rsid w:val="0055099B"/>
    <w:rsid w:val="005533ED"/>
    <w:rsid w:val="00554473"/>
    <w:rsid w:val="005552D3"/>
    <w:rsid w:val="00555D5B"/>
    <w:rsid w:val="005563A0"/>
    <w:rsid w:val="005563CB"/>
    <w:rsid w:val="00557358"/>
    <w:rsid w:val="0055748F"/>
    <w:rsid w:val="00557EE9"/>
    <w:rsid w:val="00562086"/>
    <w:rsid w:val="005645B2"/>
    <w:rsid w:val="0056504E"/>
    <w:rsid w:val="005652D8"/>
    <w:rsid w:val="00565522"/>
    <w:rsid w:val="0056606B"/>
    <w:rsid w:val="0056634D"/>
    <w:rsid w:val="00566FF5"/>
    <w:rsid w:val="0057119F"/>
    <w:rsid w:val="00571719"/>
    <w:rsid w:val="005718ED"/>
    <w:rsid w:val="00571C7F"/>
    <w:rsid w:val="005742ED"/>
    <w:rsid w:val="00574E6F"/>
    <w:rsid w:val="005764C3"/>
    <w:rsid w:val="00577BC8"/>
    <w:rsid w:val="0058056E"/>
    <w:rsid w:val="00581760"/>
    <w:rsid w:val="0058312F"/>
    <w:rsid w:val="00584ADE"/>
    <w:rsid w:val="00586715"/>
    <w:rsid w:val="00586A9D"/>
    <w:rsid w:val="00590065"/>
    <w:rsid w:val="0059036E"/>
    <w:rsid w:val="005903A9"/>
    <w:rsid w:val="005913D9"/>
    <w:rsid w:val="005924E0"/>
    <w:rsid w:val="00592554"/>
    <w:rsid w:val="00592940"/>
    <w:rsid w:val="00594C95"/>
    <w:rsid w:val="00597C0E"/>
    <w:rsid w:val="005A1613"/>
    <w:rsid w:val="005A16E5"/>
    <w:rsid w:val="005A2069"/>
    <w:rsid w:val="005A349E"/>
    <w:rsid w:val="005A36B6"/>
    <w:rsid w:val="005A3DFD"/>
    <w:rsid w:val="005A5163"/>
    <w:rsid w:val="005A5611"/>
    <w:rsid w:val="005A5EEE"/>
    <w:rsid w:val="005B06E7"/>
    <w:rsid w:val="005B0D4F"/>
    <w:rsid w:val="005B0D8E"/>
    <w:rsid w:val="005B13A5"/>
    <w:rsid w:val="005B1407"/>
    <w:rsid w:val="005B1746"/>
    <w:rsid w:val="005B3510"/>
    <w:rsid w:val="005B3660"/>
    <w:rsid w:val="005B429B"/>
    <w:rsid w:val="005B450C"/>
    <w:rsid w:val="005B4771"/>
    <w:rsid w:val="005B4B83"/>
    <w:rsid w:val="005B7D3A"/>
    <w:rsid w:val="005C09AF"/>
    <w:rsid w:val="005C17C3"/>
    <w:rsid w:val="005C1C22"/>
    <w:rsid w:val="005C4CAA"/>
    <w:rsid w:val="005C557E"/>
    <w:rsid w:val="005C798B"/>
    <w:rsid w:val="005D1377"/>
    <w:rsid w:val="005D17A8"/>
    <w:rsid w:val="005D2A24"/>
    <w:rsid w:val="005D483A"/>
    <w:rsid w:val="005D52AB"/>
    <w:rsid w:val="005D577F"/>
    <w:rsid w:val="005D65BB"/>
    <w:rsid w:val="005D6CBE"/>
    <w:rsid w:val="005D7CEC"/>
    <w:rsid w:val="005D7FBE"/>
    <w:rsid w:val="005E0634"/>
    <w:rsid w:val="005E08D5"/>
    <w:rsid w:val="005E19EB"/>
    <w:rsid w:val="005E2290"/>
    <w:rsid w:val="005E29C7"/>
    <w:rsid w:val="005E4677"/>
    <w:rsid w:val="005E4B4C"/>
    <w:rsid w:val="005E4DED"/>
    <w:rsid w:val="005E4E30"/>
    <w:rsid w:val="005E539C"/>
    <w:rsid w:val="005E57F3"/>
    <w:rsid w:val="005E5C6E"/>
    <w:rsid w:val="005E5EBF"/>
    <w:rsid w:val="005E608B"/>
    <w:rsid w:val="005E7277"/>
    <w:rsid w:val="005E7B5B"/>
    <w:rsid w:val="005F00B3"/>
    <w:rsid w:val="005F24FA"/>
    <w:rsid w:val="005F284B"/>
    <w:rsid w:val="005F2F66"/>
    <w:rsid w:val="005F3C25"/>
    <w:rsid w:val="005F492A"/>
    <w:rsid w:val="005F49AE"/>
    <w:rsid w:val="005F5339"/>
    <w:rsid w:val="005F57CA"/>
    <w:rsid w:val="005F732C"/>
    <w:rsid w:val="005F7621"/>
    <w:rsid w:val="00600BA1"/>
    <w:rsid w:val="00601A2F"/>
    <w:rsid w:val="00602719"/>
    <w:rsid w:val="00603077"/>
    <w:rsid w:val="00603EC7"/>
    <w:rsid w:val="00603FB5"/>
    <w:rsid w:val="006042A3"/>
    <w:rsid w:val="00606B94"/>
    <w:rsid w:val="00611580"/>
    <w:rsid w:val="006116A4"/>
    <w:rsid w:val="00611A32"/>
    <w:rsid w:val="006120F3"/>
    <w:rsid w:val="00612623"/>
    <w:rsid w:val="00612997"/>
    <w:rsid w:val="006145AE"/>
    <w:rsid w:val="00615706"/>
    <w:rsid w:val="0061662B"/>
    <w:rsid w:val="00616CB7"/>
    <w:rsid w:val="00616E96"/>
    <w:rsid w:val="0061758A"/>
    <w:rsid w:val="00620077"/>
    <w:rsid w:val="00622BF2"/>
    <w:rsid w:val="00624B45"/>
    <w:rsid w:val="00624DAB"/>
    <w:rsid w:val="00627F58"/>
    <w:rsid w:val="0063155B"/>
    <w:rsid w:val="00631593"/>
    <w:rsid w:val="00631A4B"/>
    <w:rsid w:val="006338CD"/>
    <w:rsid w:val="00634593"/>
    <w:rsid w:val="0063465C"/>
    <w:rsid w:val="006349FB"/>
    <w:rsid w:val="00635228"/>
    <w:rsid w:val="00636A18"/>
    <w:rsid w:val="00637324"/>
    <w:rsid w:val="0063732B"/>
    <w:rsid w:val="0063748F"/>
    <w:rsid w:val="006379A2"/>
    <w:rsid w:val="00641980"/>
    <w:rsid w:val="00641A10"/>
    <w:rsid w:val="00643D1B"/>
    <w:rsid w:val="00643E7B"/>
    <w:rsid w:val="0064500A"/>
    <w:rsid w:val="006462AB"/>
    <w:rsid w:val="00647C67"/>
    <w:rsid w:val="0065082E"/>
    <w:rsid w:val="0065136C"/>
    <w:rsid w:val="006516AA"/>
    <w:rsid w:val="00653FBB"/>
    <w:rsid w:val="006553C7"/>
    <w:rsid w:val="006555CE"/>
    <w:rsid w:val="00660603"/>
    <w:rsid w:val="006614D0"/>
    <w:rsid w:val="0066358F"/>
    <w:rsid w:val="006640F0"/>
    <w:rsid w:val="00665BF2"/>
    <w:rsid w:val="0066630E"/>
    <w:rsid w:val="006663FD"/>
    <w:rsid w:val="00667250"/>
    <w:rsid w:val="00670074"/>
    <w:rsid w:val="00673BD2"/>
    <w:rsid w:val="006742EA"/>
    <w:rsid w:val="006744FE"/>
    <w:rsid w:val="00674E81"/>
    <w:rsid w:val="00676F43"/>
    <w:rsid w:val="00677E26"/>
    <w:rsid w:val="006804A1"/>
    <w:rsid w:val="00680711"/>
    <w:rsid w:val="0068171A"/>
    <w:rsid w:val="00681A7B"/>
    <w:rsid w:val="00681BDC"/>
    <w:rsid w:val="00683AFB"/>
    <w:rsid w:val="006845FB"/>
    <w:rsid w:val="006853F0"/>
    <w:rsid w:val="00686864"/>
    <w:rsid w:val="00686B87"/>
    <w:rsid w:val="00686F8D"/>
    <w:rsid w:val="00686FAA"/>
    <w:rsid w:val="0068758B"/>
    <w:rsid w:val="00690B37"/>
    <w:rsid w:val="00692E74"/>
    <w:rsid w:val="00692EE4"/>
    <w:rsid w:val="00693025"/>
    <w:rsid w:val="00693683"/>
    <w:rsid w:val="00693FAA"/>
    <w:rsid w:val="00695AF2"/>
    <w:rsid w:val="0069635D"/>
    <w:rsid w:val="00696B07"/>
    <w:rsid w:val="0069710D"/>
    <w:rsid w:val="006A1BB6"/>
    <w:rsid w:val="006A2322"/>
    <w:rsid w:val="006A2A44"/>
    <w:rsid w:val="006A3CEC"/>
    <w:rsid w:val="006A5228"/>
    <w:rsid w:val="006A5940"/>
    <w:rsid w:val="006A766F"/>
    <w:rsid w:val="006A769D"/>
    <w:rsid w:val="006B11B9"/>
    <w:rsid w:val="006B3754"/>
    <w:rsid w:val="006B4958"/>
    <w:rsid w:val="006B6E12"/>
    <w:rsid w:val="006B7570"/>
    <w:rsid w:val="006C0077"/>
    <w:rsid w:val="006C1115"/>
    <w:rsid w:val="006C203F"/>
    <w:rsid w:val="006C6065"/>
    <w:rsid w:val="006C6B91"/>
    <w:rsid w:val="006C7E9E"/>
    <w:rsid w:val="006D02C1"/>
    <w:rsid w:val="006D087D"/>
    <w:rsid w:val="006D0E27"/>
    <w:rsid w:val="006D3001"/>
    <w:rsid w:val="006D39DD"/>
    <w:rsid w:val="006D41B4"/>
    <w:rsid w:val="006D476E"/>
    <w:rsid w:val="006D4D15"/>
    <w:rsid w:val="006D5178"/>
    <w:rsid w:val="006D6ADD"/>
    <w:rsid w:val="006D729D"/>
    <w:rsid w:val="006D7354"/>
    <w:rsid w:val="006E1827"/>
    <w:rsid w:val="006E3436"/>
    <w:rsid w:val="006E52A9"/>
    <w:rsid w:val="006E5C1D"/>
    <w:rsid w:val="006E62F1"/>
    <w:rsid w:val="006E63ED"/>
    <w:rsid w:val="006E7566"/>
    <w:rsid w:val="006F36A7"/>
    <w:rsid w:val="006F398F"/>
    <w:rsid w:val="006F3F8F"/>
    <w:rsid w:val="006F4AEB"/>
    <w:rsid w:val="006F4B0E"/>
    <w:rsid w:val="006F4B32"/>
    <w:rsid w:val="006F63AA"/>
    <w:rsid w:val="006F715F"/>
    <w:rsid w:val="006F7C8A"/>
    <w:rsid w:val="00700241"/>
    <w:rsid w:val="0070513A"/>
    <w:rsid w:val="00705687"/>
    <w:rsid w:val="007058F2"/>
    <w:rsid w:val="00707740"/>
    <w:rsid w:val="0071033F"/>
    <w:rsid w:val="00712D49"/>
    <w:rsid w:val="00712E9D"/>
    <w:rsid w:val="00713011"/>
    <w:rsid w:val="00721BAC"/>
    <w:rsid w:val="00722127"/>
    <w:rsid w:val="00722555"/>
    <w:rsid w:val="007225ED"/>
    <w:rsid w:val="00723964"/>
    <w:rsid w:val="00726012"/>
    <w:rsid w:val="00726193"/>
    <w:rsid w:val="00727DC2"/>
    <w:rsid w:val="0073186F"/>
    <w:rsid w:val="00736239"/>
    <w:rsid w:val="00737552"/>
    <w:rsid w:val="00737AA8"/>
    <w:rsid w:val="00740A3E"/>
    <w:rsid w:val="00740EAF"/>
    <w:rsid w:val="00742714"/>
    <w:rsid w:val="00743447"/>
    <w:rsid w:val="007436BF"/>
    <w:rsid w:val="007469E0"/>
    <w:rsid w:val="00747243"/>
    <w:rsid w:val="00747D76"/>
    <w:rsid w:val="00750A52"/>
    <w:rsid w:val="007521D0"/>
    <w:rsid w:val="0075282A"/>
    <w:rsid w:val="00752CED"/>
    <w:rsid w:val="00755515"/>
    <w:rsid w:val="007577A3"/>
    <w:rsid w:val="00757832"/>
    <w:rsid w:val="0076111D"/>
    <w:rsid w:val="00761BC8"/>
    <w:rsid w:val="00764270"/>
    <w:rsid w:val="007643F5"/>
    <w:rsid w:val="00765AE2"/>
    <w:rsid w:val="007667AF"/>
    <w:rsid w:val="00767640"/>
    <w:rsid w:val="00767FF2"/>
    <w:rsid w:val="0077036B"/>
    <w:rsid w:val="007705D8"/>
    <w:rsid w:val="00771E23"/>
    <w:rsid w:val="00772455"/>
    <w:rsid w:val="0077259F"/>
    <w:rsid w:val="007733A4"/>
    <w:rsid w:val="00773B74"/>
    <w:rsid w:val="00773FF8"/>
    <w:rsid w:val="00776ED1"/>
    <w:rsid w:val="00780EEE"/>
    <w:rsid w:val="0078287B"/>
    <w:rsid w:val="007846F1"/>
    <w:rsid w:val="007854DF"/>
    <w:rsid w:val="007874F8"/>
    <w:rsid w:val="0079023B"/>
    <w:rsid w:val="00790847"/>
    <w:rsid w:val="00790AB2"/>
    <w:rsid w:val="0079495E"/>
    <w:rsid w:val="00795E27"/>
    <w:rsid w:val="00796968"/>
    <w:rsid w:val="0079749E"/>
    <w:rsid w:val="007976D2"/>
    <w:rsid w:val="007A0676"/>
    <w:rsid w:val="007A08F2"/>
    <w:rsid w:val="007A13BF"/>
    <w:rsid w:val="007A19B9"/>
    <w:rsid w:val="007A2892"/>
    <w:rsid w:val="007A3FEB"/>
    <w:rsid w:val="007A51CE"/>
    <w:rsid w:val="007A6AF2"/>
    <w:rsid w:val="007A75CC"/>
    <w:rsid w:val="007B0F24"/>
    <w:rsid w:val="007B2955"/>
    <w:rsid w:val="007B3685"/>
    <w:rsid w:val="007B3AD3"/>
    <w:rsid w:val="007B421F"/>
    <w:rsid w:val="007B495B"/>
    <w:rsid w:val="007B5933"/>
    <w:rsid w:val="007B5E93"/>
    <w:rsid w:val="007B7915"/>
    <w:rsid w:val="007C0AED"/>
    <w:rsid w:val="007C2660"/>
    <w:rsid w:val="007C3665"/>
    <w:rsid w:val="007C38AF"/>
    <w:rsid w:val="007C3F2C"/>
    <w:rsid w:val="007C40CC"/>
    <w:rsid w:val="007C442E"/>
    <w:rsid w:val="007C4F90"/>
    <w:rsid w:val="007C6559"/>
    <w:rsid w:val="007C65B2"/>
    <w:rsid w:val="007D064E"/>
    <w:rsid w:val="007D0A3E"/>
    <w:rsid w:val="007D16F8"/>
    <w:rsid w:val="007D2CBF"/>
    <w:rsid w:val="007D3A83"/>
    <w:rsid w:val="007D3FBA"/>
    <w:rsid w:val="007D5421"/>
    <w:rsid w:val="007D5C19"/>
    <w:rsid w:val="007D5F76"/>
    <w:rsid w:val="007D652F"/>
    <w:rsid w:val="007D6FE4"/>
    <w:rsid w:val="007E06DD"/>
    <w:rsid w:val="007E10BE"/>
    <w:rsid w:val="007E6C39"/>
    <w:rsid w:val="007F0B4B"/>
    <w:rsid w:val="007F1571"/>
    <w:rsid w:val="007F1C59"/>
    <w:rsid w:val="007F1EB2"/>
    <w:rsid w:val="007F4086"/>
    <w:rsid w:val="007F456B"/>
    <w:rsid w:val="007F4C1F"/>
    <w:rsid w:val="007F51F1"/>
    <w:rsid w:val="007F5CBD"/>
    <w:rsid w:val="007F5E6B"/>
    <w:rsid w:val="007F5F13"/>
    <w:rsid w:val="007F6C21"/>
    <w:rsid w:val="007F6DAB"/>
    <w:rsid w:val="00800799"/>
    <w:rsid w:val="008010AF"/>
    <w:rsid w:val="008047FF"/>
    <w:rsid w:val="00805E17"/>
    <w:rsid w:val="008062E4"/>
    <w:rsid w:val="00806824"/>
    <w:rsid w:val="00806B71"/>
    <w:rsid w:val="00806D4F"/>
    <w:rsid w:val="00811012"/>
    <w:rsid w:val="00811F7A"/>
    <w:rsid w:val="008121EB"/>
    <w:rsid w:val="00813033"/>
    <w:rsid w:val="00813271"/>
    <w:rsid w:val="00815B39"/>
    <w:rsid w:val="00816CB1"/>
    <w:rsid w:val="00820F56"/>
    <w:rsid w:val="00821325"/>
    <w:rsid w:val="008215B7"/>
    <w:rsid w:val="00821C1D"/>
    <w:rsid w:val="0082365A"/>
    <w:rsid w:val="00823A56"/>
    <w:rsid w:val="00823BF8"/>
    <w:rsid w:val="00825126"/>
    <w:rsid w:val="00825EA6"/>
    <w:rsid w:val="00826D5A"/>
    <w:rsid w:val="00827A21"/>
    <w:rsid w:val="0083088A"/>
    <w:rsid w:val="00830D21"/>
    <w:rsid w:val="0083169A"/>
    <w:rsid w:val="00831A31"/>
    <w:rsid w:val="00832315"/>
    <w:rsid w:val="00832517"/>
    <w:rsid w:val="00833258"/>
    <w:rsid w:val="008333E5"/>
    <w:rsid w:val="00833A61"/>
    <w:rsid w:val="0083440B"/>
    <w:rsid w:val="00834A53"/>
    <w:rsid w:val="00835E8C"/>
    <w:rsid w:val="00836B7D"/>
    <w:rsid w:val="00837553"/>
    <w:rsid w:val="00837C48"/>
    <w:rsid w:val="008400A6"/>
    <w:rsid w:val="0084025E"/>
    <w:rsid w:val="00841AC1"/>
    <w:rsid w:val="0084255D"/>
    <w:rsid w:val="00842F5C"/>
    <w:rsid w:val="00844BAC"/>
    <w:rsid w:val="00844CA0"/>
    <w:rsid w:val="00844E23"/>
    <w:rsid w:val="0084559A"/>
    <w:rsid w:val="00845E45"/>
    <w:rsid w:val="0084687B"/>
    <w:rsid w:val="008513FF"/>
    <w:rsid w:val="00852E15"/>
    <w:rsid w:val="00853E1B"/>
    <w:rsid w:val="008557BE"/>
    <w:rsid w:val="00855F5D"/>
    <w:rsid w:val="00860701"/>
    <w:rsid w:val="008611F8"/>
    <w:rsid w:val="00863345"/>
    <w:rsid w:val="00864F24"/>
    <w:rsid w:val="00865D0E"/>
    <w:rsid w:val="00866D73"/>
    <w:rsid w:val="00867034"/>
    <w:rsid w:val="00867239"/>
    <w:rsid w:val="00867446"/>
    <w:rsid w:val="00867FCC"/>
    <w:rsid w:val="00870402"/>
    <w:rsid w:val="00870C86"/>
    <w:rsid w:val="00870F3F"/>
    <w:rsid w:val="008730A3"/>
    <w:rsid w:val="008731A4"/>
    <w:rsid w:val="0087714F"/>
    <w:rsid w:val="00881910"/>
    <w:rsid w:val="008832EB"/>
    <w:rsid w:val="00886025"/>
    <w:rsid w:val="008875A8"/>
    <w:rsid w:val="008877B8"/>
    <w:rsid w:val="0088799B"/>
    <w:rsid w:val="008915E7"/>
    <w:rsid w:val="00891CFB"/>
    <w:rsid w:val="00891F76"/>
    <w:rsid w:val="0089242E"/>
    <w:rsid w:val="00892A0A"/>
    <w:rsid w:val="00895431"/>
    <w:rsid w:val="0089565E"/>
    <w:rsid w:val="008979EA"/>
    <w:rsid w:val="008A1258"/>
    <w:rsid w:val="008A28C6"/>
    <w:rsid w:val="008A2D0D"/>
    <w:rsid w:val="008A3804"/>
    <w:rsid w:val="008A5D1E"/>
    <w:rsid w:val="008A7436"/>
    <w:rsid w:val="008B14E3"/>
    <w:rsid w:val="008B36FF"/>
    <w:rsid w:val="008B43F9"/>
    <w:rsid w:val="008B52EB"/>
    <w:rsid w:val="008B6CDE"/>
    <w:rsid w:val="008B7CDB"/>
    <w:rsid w:val="008C0DB2"/>
    <w:rsid w:val="008C2905"/>
    <w:rsid w:val="008C396E"/>
    <w:rsid w:val="008C3BD1"/>
    <w:rsid w:val="008C6A24"/>
    <w:rsid w:val="008C70C4"/>
    <w:rsid w:val="008C7902"/>
    <w:rsid w:val="008C7A72"/>
    <w:rsid w:val="008C7D62"/>
    <w:rsid w:val="008D01C3"/>
    <w:rsid w:val="008D13CA"/>
    <w:rsid w:val="008D238B"/>
    <w:rsid w:val="008D36A5"/>
    <w:rsid w:val="008D3F64"/>
    <w:rsid w:val="008D4B97"/>
    <w:rsid w:val="008D55E8"/>
    <w:rsid w:val="008D58B7"/>
    <w:rsid w:val="008D6806"/>
    <w:rsid w:val="008D7B57"/>
    <w:rsid w:val="008D7DBE"/>
    <w:rsid w:val="008E286A"/>
    <w:rsid w:val="008E2A1A"/>
    <w:rsid w:val="008E2BE3"/>
    <w:rsid w:val="008E3F05"/>
    <w:rsid w:val="008E45AD"/>
    <w:rsid w:val="008E5C4B"/>
    <w:rsid w:val="008E6860"/>
    <w:rsid w:val="008E6F8B"/>
    <w:rsid w:val="008E7C88"/>
    <w:rsid w:val="008E7E70"/>
    <w:rsid w:val="008F0CD0"/>
    <w:rsid w:val="008F10FD"/>
    <w:rsid w:val="008F1602"/>
    <w:rsid w:val="008F1B26"/>
    <w:rsid w:val="008F1BC4"/>
    <w:rsid w:val="008F1F55"/>
    <w:rsid w:val="008F2713"/>
    <w:rsid w:val="008F28DB"/>
    <w:rsid w:val="008F35D7"/>
    <w:rsid w:val="008F3F7F"/>
    <w:rsid w:val="008F5093"/>
    <w:rsid w:val="008F7C15"/>
    <w:rsid w:val="008F7DF8"/>
    <w:rsid w:val="00903008"/>
    <w:rsid w:val="00904E8A"/>
    <w:rsid w:val="00907739"/>
    <w:rsid w:val="00910779"/>
    <w:rsid w:val="0091214A"/>
    <w:rsid w:val="009141E7"/>
    <w:rsid w:val="00914FFE"/>
    <w:rsid w:val="00915203"/>
    <w:rsid w:val="009157A7"/>
    <w:rsid w:val="00916CFA"/>
    <w:rsid w:val="009170D9"/>
    <w:rsid w:val="00917708"/>
    <w:rsid w:val="00920747"/>
    <w:rsid w:val="00920C3A"/>
    <w:rsid w:val="00921C41"/>
    <w:rsid w:val="00921F56"/>
    <w:rsid w:val="00924C5E"/>
    <w:rsid w:val="0092643E"/>
    <w:rsid w:val="00927AC9"/>
    <w:rsid w:val="00927E96"/>
    <w:rsid w:val="0093168B"/>
    <w:rsid w:val="00932AEE"/>
    <w:rsid w:val="009337AF"/>
    <w:rsid w:val="00933B66"/>
    <w:rsid w:val="00933EC0"/>
    <w:rsid w:val="00934CB6"/>
    <w:rsid w:val="009354E7"/>
    <w:rsid w:val="009355BB"/>
    <w:rsid w:val="00937484"/>
    <w:rsid w:val="009422C4"/>
    <w:rsid w:val="00943014"/>
    <w:rsid w:val="0094453C"/>
    <w:rsid w:val="00944A67"/>
    <w:rsid w:val="00944D4E"/>
    <w:rsid w:val="00945C81"/>
    <w:rsid w:val="00945CE9"/>
    <w:rsid w:val="0094685F"/>
    <w:rsid w:val="00947EB2"/>
    <w:rsid w:val="009510B9"/>
    <w:rsid w:val="00952223"/>
    <w:rsid w:val="00953ABE"/>
    <w:rsid w:val="0095581E"/>
    <w:rsid w:val="009568D7"/>
    <w:rsid w:val="00961FBD"/>
    <w:rsid w:val="0096203F"/>
    <w:rsid w:val="00962443"/>
    <w:rsid w:val="00962CBA"/>
    <w:rsid w:val="00964C0F"/>
    <w:rsid w:val="0096664D"/>
    <w:rsid w:val="00967217"/>
    <w:rsid w:val="00967C6C"/>
    <w:rsid w:val="00970D3D"/>
    <w:rsid w:val="0097123B"/>
    <w:rsid w:val="00971295"/>
    <w:rsid w:val="00971F4C"/>
    <w:rsid w:val="00975BF7"/>
    <w:rsid w:val="00977635"/>
    <w:rsid w:val="0097793A"/>
    <w:rsid w:val="0098075C"/>
    <w:rsid w:val="00980FB1"/>
    <w:rsid w:val="0098110E"/>
    <w:rsid w:val="00981375"/>
    <w:rsid w:val="00981FDA"/>
    <w:rsid w:val="009827F9"/>
    <w:rsid w:val="0098355A"/>
    <w:rsid w:val="00984DC6"/>
    <w:rsid w:val="009852F3"/>
    <w:rsid w:val="009858ED"/>
    <w:rsid w:val="00987D19"/>
    <w:rsid w:val="00990286"/>
    <w:rsid w:val="00990CF3"/>
    <w:rsid w:val="009913AF"/>
    <w:rsid w:val="009918E7"/>
    <w:rsid w:val="00991DBE"/>
    <w:rsid w:val="009925E0"/>
    <w:rsid w:val="009925E1"/>
    <w:rsid w:val="00995C3E"/>
    <w:rsid w:val="009A027A"/>
    <w:rsid w:val="009A05B3"/>
    <w:rsid w:val="009A0B99"/>
    <w:rsid w:val="009A29B8"/>
    <w:rsid w:val="009A3EBB"/>
    <w:rsid w:val="009A4070"/>
    <w:rsid w:val="009A5B82"/>
    <w:rsid w:val="009A771E"/>
    <w:rsid w:val="009A7F4C"/>
    <w:rsid w:val="009B047E"/>
    <w:rsid w:val="009B2529"/>
    <w:rsid w:val="009B296F"/>
    <w:rsid w:val="009B2C66"/>
    <w:rsid w:val="009B458F"/>
    <w:rsid w:val="009B497A"/>
    <w:rsid w:val="009B4A9F"/>
    <w:rsid w:val="009B59F5"/>
    <w:rsid w:val="009B5A79"/>
    <w:rsid w:val="009B5F20"/>
    <w:rsid w:val="009B78C6"/>
    <w:rsid w:val="009B7F99"/>
    <w:rsid w:val="009C20BC"/>
    <w:rsid w:val="009C2BF5"/>
    <w:rsid w:val="009C2E99"/>
    <w:rsid w:val="009C2F12"/>
    <w:rsid w:val="009C30E2"/>
    <w:rsid w:val="009C3C93"/>
    <w:rsid w:val="009C48E6"/>
    <w:rsid w:val="009C50EF"/>
    <w:rsid w:val="009C551D"/>
    <w:rsid w:val="009D010B"/>
    <w:rsid w:val="009D04E6"/>
    <w:rsid w:val="009D338C"/>
    <w:rsid w:val="009D3CFF"/>
    <w:rsid w:val="009D5227"/>
    <w:rsid w:val="009D547B"/>
    <w:rsid w:val="009D5D3A"/>
    <w:rsid w:val="009D755F"/>
    <w:rsid w:val="009D7AD6"/>
    <w:rsid w:val="009E1B8C"/>
    <w:rsid w:val="009E2813"/>
    <w:rsid w:val="009E5DA4"/>
    <w:rsid w:val="009E6D9D"/>
    <w:rsid w:val="009E706D"/>
    <w:rsid w:val="009F169B"/>
    <w:rsid w:val="009F17F6"/>
    <w:rsid w:val="009F2AC3"/>
    <w:rsid w:val="009F5A55"/>
    <w:rsid w:val="009F612C"/>
    <w:rsid w:val="009F745F"/>
    <w:rsid w:val="009F74F1"/>
    <w:rsid w:val="00A02FF7"/>
    <w:rsid w:val="00A040EA"/>
    <w:rsid w:val="00A042FD"/>
    <w:rsid w:val="00A048E9"/>
    <w:rsid w:val="00A0508C"/>
    <w:rsid w:val="00A0545C"/>
    <w:rsid w:val="00A056E1"/>
    <w:rsid w:val="00A073E6"/>
    <w:rsid w:val="00A07BF2"/>
    <w:rsid w:val="00A101EF"/>
    <w:rsid w:val="00A11BD5"/>
    <w:rsid w:val="00A125B2"/>
    <w:rsid w:val="00A15DF5"/>
    <w:rsid w:val="00A15E48"/>
    <w:rsid w:val="00A16577"/>
    <w:rsid w:val="00A20774"/>
    <w:rsid w:val="00A20828"/>
    <w:rsid w:val="00A222F7"/>
    <w:rsid w:val="00A22C78"/>
    <w:rsid w:val="00A23C97"/>
    <w:rsid w:val="00A23D48"/>
    <w:rsid w:val="00A24056"/>
    <w:rsid w:val="00A244D4"/>
    <w:rsid w:val="00A2478E"/>
    <w:rsid w:val="00A25203"/>
    <w:rsid w:val="00A278EA"/>
    <w:rsid w:val="00A307D3"/>
    <w:rsid w:val="00A31105"/>
    <w:rsid w:val="00A32196"/>
    <w:rsid w:val="00A32D02"/>
    <w:rsid w:val="00A32EB4"/>
    <w:rsid w:val="00A354DD"/>
    <w:rsid w:val="00A356AF"/>
    <w:rsid w:val="00A35864"/>
    <w:rsid w:val="00A366E6"/>
    <w:rsid w:val="00A36DDD"/>
    <w:rsid w:val="00A37324"/>
    <w:rsid w:val="00A37524"/>
    <w:rsid w:val="00A376AD"/>
    <w:rsid w:val="00A37D97"/>
    <w:rsid w:val="00A413D7"/>
    <w:rsid w:val="00A41C77"/>
    <w:rsid w:val="00A42CBA"/>
    <w:rsid w:val="00A42CF7"/>
    <w:rsid w:val="00A43399"/>
    <w:rsid w:val="00A43929"/>
    <w:rsid w:val="00A43991"/>
    <w:rsid w:val="00A439E0"/>
    <w:rsid w:val="00A4473A"/>
    <w:rsid w:val="00A45B76"/>
    <w:rsid w:val="00A478E7"/>
    <w:rsid w:val="00A47D59"/>
    <w:rsid w:val="00A47EAB"/>
    <w:rsid w:val="00A5029E"/>
    <w:rsid w:val="00A514B0"/>
    <w:rsid w:val="00A53AAB"/>
    <w:rsid w:val="00A54697"/>
    <w:rsid w:val="00A607F9"/>
    <w:rsid w:val="00A60AB3"/>
    <w:rsid w:val="00A60E15"/>
    <w:rsid w:val="00A61752"/>
    <w:rsid w:val="00A62637"/>
    <w:rsid w:val="00A63A6F"/>
    <w:rsid w:val="00A64CE2"/>
    <w:rsid w:val="00A6699C"/>
    <w:rsid w:val="00A678BE"/>
    <w:rsid w:val="00A679B0"/>
    <w:rsid w:val="00A700C0"/>
    <w:rsid w:val="00A7022D"/>
    <w:rsid w:val="00A70513"/>
    <w:rsid w:val="00A706ED"/>
    <w:rsid w:val="00A76361"/>
    <w:rsid w:val="00A7641D"/>
    <w:rsid w:val="00A81246"/>
    <w:rsid w:val="00A826A1"/>
    <w:rsid w:val="00A82FBF"/>
    <w:rsid w:val="00A84C14"/>
    <w:rsid w:val="00A870AF"/>
    <w:rsid w:val="00A874D5"/>
    <w:rsid w:val="00A87835"/>
    <w:rsid w:val="00A87D76"/>
    <w:rsid w:val="00A910AF"/>
    <w:rsid w:val="00A9324F"/>
    <w:rsid w:val="00A93485"/>
    <w:rsid w:val="00A93F68"/>
    <w:rsid w:val="00A95035"/>
    <w:rsid w:val="00A9571B"/>
    <w:rsid w:val="00A9627C"/>
    <w:rsid w:val="00A963F4"/>
    <w:rsid w:val="00A978A8"/>
    <w:rsid w:val="00A97DB4"/>
    <w:rsid w:val="00AA00BF"/>
    <w:rsid w:val="00AA0B91"/>
    <w:rsid w:val="00AA17CE"/>
    <w:rsid w:val="00AA4B80"/>
    <w:rsid w:val="00AA663C"/>
    <w:rsid w:val="00AB06F6"/>
    <w:rsid w:val="00AB19D0"/>
    <w:rsid w:val="00AB2878"/>
    <w:rsid w:val="00AB2C0E"/>
    <w:rsid w:val="00AB3176"/>
    <w:rsid w:val="00AB31FC"/>
    <w:rsid w:val="00AB43BD"/>
    <w:rsid w:val="00AB489B"/>
    <w:rsid w:val="00AB48DD"/>
    <w:rsid w:val="00AB5510"/>
    <w:rsid w:val="00AB7FB3"/>
    <w:rsid w:val="00AC19B5"/>
    <w:rsid w:val="00AC1E7F"/>
    <w:rsid w:val="00AC5BB5"/>
    <w:rsid w:val="00AC7BB8"/>
    <w:rsid w:val="00AD0692"/>
    <w:rsid w:val="00AD06BC"/>
    <w:rsid w:val="00AD0D33"/>
    <w:rsid w:val="00AD1F8F"/>
    <w:rsid w:val="00AD2210"/>
    <w:rsid w:val="00AD410D"/>
    <w:rsid w:val="00AD4CD1"/>
    <w:rsid w:val="00AD570B"/>
    <w:rsid w:val="00AE05B1"/>
    <w:rsid w:val="00AE15BE"/>
    <w:rsid w:val="00AE200E"/>
    <w:rsid w:val="00AE51E8"/>
    <w:rsid w:val="00AE5FAD"/>
    <w:rsid w:val="00AE60D7"/>
    <w:rsid w:val="00AE6A72"/>
    <w:rsid w:val="00AF009E"/>
    <w:rsid w:val="00AF09B6"/>
    <w:rsid w:val="00AF13B3"/>
    <w:rsid w:val="00AF4E9B"/>
    <w:rsid w:val="00AF5E04"/>
    <w:rsid w:val="00AF73EF"/>
    <w:rsid w:val="00AF75E7"/>
    <w:rsid w:val="00B023A7"/>
    <w:rsid w:val="00B028BE"/>
    <w:rsid w:val="00B03BAD"/>
    <w:rsid w:val="00B04793"/>
    <w:rsid w:val="00B04B01"/>
    <w:rsid w:val="00B04F1F"/>
    <w:rsid w:val="00B06056"/>
    <w:rsid w:val="00B104AA"/>
    <w:rsid w:val="00B111E5"/>
    <w:rsid w:val="00B1161B"/>
    <w:rsid w:val="00B13F11"/>
    <w:rsid w:val="00B141DD"/>
    <w:rsid w:val="00B15FDC"/>
    <w:rsid w:val="00B202DE"/>
    <w:rsid w:val="00B20DC2"/>
    <w:rsid w:val="00B20DEB"/>
    <w:rsid w:val="00B20F2A"/>
    <w:rsid w:val="00B21457"/>
    <w:rsid w:val="00B220A0"/>
    <w:rsid w:val="00B2369D"/>
    <w:rsid w:val="00B2561A"/>
    <w:rsid w:val="00B25F95"/>
    <w:rsid w:val="00B302A0"/>
    <w:rsid w:val="00B332C7"/>
    <w:rsid w:val="00B346A2"/>
    <w:rsid w:val="00B35C75"/>
    <w:rsid w:val="00B40FB3"/>
    <w:rsid w:val="00B41BA2"/>
    <w:rsid w:val="00B43DB6"/>
    <w:rsid w:val="00B47534"/>
    <w:rsid w:val="00B5042C"/>
    <w:rsid w:val="00B5048A"/>
    <w:rsid w:val="00B50674"/>
    <w:rsid w:val="00B5113D"/>
    <w:rsid w:val="00B531FC"/>
    <w:rsid w:val="00B55E6B"/>
    <w:rsid w:val="00B56509"/>
    <w:rsid w:val="00B56775"/>
    <w:rsid w:val="00B56CC6"/>
    <w:rsid w:val="00B60096"/>
    <w:rsid w:val="00B61684"/>
    <w:rsid w:val="00B645AF"/>
    <w:rsid w:val="00B649FE"/>
    <w:rsid w:val="00B66E7F"/>
    <w:rsid w:val="00B70390"/>
    <w:rsid w:val="00B703EB"/>
    <w:rsid w:val="00B7221D"/>
    <w:rsid w:val="00B72E3C"/>
    <w:rsid w:val="00B72FFA"/>
    <w:rsid w:val="00B738D4"/>
    <w:rsid w:val="00B74058"/>
    <w:rsid w:val="00B7468D"/>
    <w:rsid w:val="00B751FB"/>
    <w:rsid w:val="00B7528F"/>
    <w:rsid w:val="00B75928"/>
    <w:rsid w:val="00B759C1"/>
    <w:rsid w:val="00B76E5A"/>
    <w:rsid w:val="00B80DDD"/>
    <w:rsid w:val="00B84261"/>
    <w:rsid w:val="00B84AE4"/>
    <w:rsid w:val="00B84BBE"/>
    <w:rsid w:val="00B84CD7"/>
    <w:rsid w:val="00B86A12"/>
    <w:rsid w:val="00B86C11"/>
    <w:rsid w:val="00B872F4"/>
    <w:rsid w:val="00B9105D"/>
    <w:rsid w:val="00B9295F"/>
    <w:rsid w:val="00B92CF1"/>
    <w:rsid w:val="00B939AC"/>
    <w:rsid w:val="00B93C74"/>
    <w:rsid w:val="00B93F98"/>
    <w:rsid w:val="00B94639"/>
    <w:rsid w:val="00B94E9B"/>
    <w:rsid w:val="00B9501E"/>
    <w:rsid w:val="00B95180"/>
    <w:rsid w:val="00B96CD2"/>
    <w:rsid w:val="00B9704D"/>
    <w:rsid w:val="00B97A62"/>
    <w:rsid w:val="00BA0BB2"/>
    <w:rsid w:val="00BA1A11"/>
    <w:rsid w:val="00BA1E86"/>
    <w:rsid w:val="00BA2EB3"/>
    <w:rsid w:val="00BA38DA"/>
    <w:rsid w:val="00BA3D56"/>
    <w:rsid w:val="00BA4453"/>
    <w:rsid w:val="00BA5BEC"/>
    <w:rsid w:val="00BA6152"/>
    <w:rsid w:val="00BA7F72"/>
    <w:rsid w:val="00BB01DF"/>
    <w:rsid w:val="00BB10EB"/>
    <w:rsid w:val="00BB1BA9"/>
    <w:rsid w:val="00BB1C34"/>
    <w:rsid w:val="00BB1EF1"/>
    <w:rsid w:val="00BB1F4A"/>
    <w:rsid w:val="00BB39B8"/>
    <w:rsid w:val="00BB5247"/>
    <w:rsid w:val="00BB54F4"/>
    <w:rsid w:val="00BB7534"/>
    <w:rsid w:val="00BC0621"/>
    <w:rsid w:val="00BC0DDF"/>
    <w:rsid w:val="00BC4698"/>
    <w:rsid w:val="00BC47A5"/>
    <w:rsid w:val="00BC53DF"/>
    <w:rsid w:val="00BC75A8"/>
    <w:rsid w:val="00BD0BD6"/>
    <w:rsid w:val="00BD0FCC"/>
    <w:rsid w:val="00BD159A"/>
    <w:rsid w:val="00BD1E72"/>
    <w:rsid w:val="00BD31DF"/>
    <w:rsid w:val="00BD580F"/>
    <w:rsid w:val="00BD5B0F"/>
    <w:rsid w:val="00BD5B56"/>
    <w:rsid w:val="00BD5BA5"/>
    <w:rsid w:val="00BD7D95"/>
    <w:rsid w:val="00BE136A"/>
    <w:rsid w:val="00BE60BD"/>
    <w:rsid w:val="00BE638C"/>
    <w:rsid w:val="00BE73AA"/>
    <w:rsid w:val="00BF1468"/>
    <w:rsid w:val="00BF1921"/>
    <w:rsid w:val="00BF2353"/>
    <w:rsid w:val="00BF4C5F"/>
    <w:rsid w:val="00BF70F8"/>
    <w:rsid w:val="00C009CD"/>
    <w:rsid w:val="00C03C87"/>
    <w:rsid w:val="00C03ECA"/>
    <w:rsid w:val="00C052B2"/>
    <w:rsid w:val="00C0633E"/>
    <w:rsid w:val="00C0646D"/>
    <w:rsid w:val="00C13FA0"/>
    <w:rsid w:val="00C155B2"/>
    <w:rsid w:val="00C15A02"/>
    <w:rsid w:val="00C164B8"/>
    <w:rsid w:val="00C177FC"/>
    <w:rsid w:val="00C20B33"/>
    <w:rsid w:val="00C20CC6"/>
    <w:rsid w:val="00C219AC"/>
    <w:rsid w:val="00C22C06"/>
    <w:rsid w:val="00C236DC"/>
    <w:rsid w:val="00C241F6"/>
    <w:rsid w:val="00C24359"/>
    <w:rsid w:val="00C2474E"/>
    <w:rsid w:val="00C248B9"/>
    <w:rsid w:val="00C24EEA"/>
    <w:rsid w:val="00C26653"/>
    <w:rsid w:val="00C31803"/>
    <w:rsid w:val="00C320F8"/>
    <w:rsid w:val="00C34008"/>
    <w:rsid w:val="00C342C9"/>
    <w:rsid w:val="00C34E63"/>
    <w:rsid w:val="00C37039"/>
    <w:rsid w:val="00C37159"/>
    <w:rsid w:val="00C3726C"/>
    <w:rsid w:val="00C37272"/>
    <w:rsid w:val="00C419E4"/>
    <w:rsid w:val="00C420B2"/>
    <w:rsid w:val="00C42F10"/>
    <w:rsid w:val="00C43A46"/>
    <w:rsid w:val="00C43CA0"/>
    <w:rsid w:val="00C44481"/>
    <w:rsid w:val="00C456D4"/>
    <w:rsid w:val="00C4707D"/>
    <w:rsid w:val="00C472CE"/>
    <w:rsid w:val="00C4745B"/>
    <w:rsid w:val="00C47764"/>
    <w:rsid w:val="00C47845"/>
    <w:rsid w:val="00C47BBD"/>
    <w:rsid w:val="00C47FAA"/>
    <w:rsid w:val="00C5066D"/>
    <w:rsid w:val="00C51F59"/>
    <w:rsid w:val="00C529B2"/>
    <w:rsid w:val="00C52D73"/>
    <w:rsid w:val="00C53505"/>
    <w:rsid w:val="00C53974"/>
    <w:rsid w:val="00C54580"/>
    <w:rsid w:val="00C552A9"/>
    <w:rsid w:val="00C601E8"/>
    <w:rsid w:val="00C60CF4"/>
    <w:rsid w:val="00C64696"/>
    <w:rsid w:val="00C64DB8"/>
    <w:rsid w:val="00C70193"/>
    <w:rsid w:val="00C70439"/>
    <w:rsid w:val="00C70E37"/>
    <w:rsid w:val="00C713BF"/>
    <w:rsid w:val="00C713EA"/>
    <w:rsid w:val="00C7516C"/>
    <w:rsid w:val="00C756EE"/>
    <w:rsid w:val="00C7589C"/>
    <w:rsid w:val="00C77635"/>
    <w:rsid w:val="00C77B51"/>
    <w:rsid w:val="00C77F05"/>
    <w:rsid w:val="00C81FB1"/>
    <w:rsid w:val="00C82EAF"/>
    <w:rsid w:val="00C82F70"/>
    <w:rsid w:val="00C8368F"/>
    <w:rsid w:val="00C8466C"/>
    <w:rsid w:val="00C84671"/>
    <w:rsid w:val="00C847E5"/>
    <w:rsid w:val="00C84FCC"/>
    <w:rsid w:val="00C855BA"/>
    <w:rsid w:val="00C864BE"/>
    <w:rsid w:val="00C86F41"/>
    <w:rsid w:val="00C8713E"/>
    <w:rsid w:val="00C9008E"/>
    <w:rsid w:val="00C91797"/>
    <w:rsid w:val="00C9209D"/>
    <w:rsid w:val="00C92448"/>
    <w:rsid w:val="00C92628"/>
    <w:rsid w:val="00C92A2F"/>
    <w:rsid w:val="00C978B7"/>
    <w:rsid w:val="00CA0C6A"/>
    <w:rsid w:val="00CA1B8D"/>
    <w:rsid w:val="00CA279E"/>
    <w:rsid w:val="00CA3268"/>
    <w:rsid w:val="00CA4AA6"/>
    <w:rsid w:val="00CA794D"/>
    <w:rsid w:val="00CB0604"/>
    <w:rsid w:val="00CB3654"/>
    <w:rsid w:val="00CB394E"/>
    <w:rsid w:val="00CB49C3"/>
    <w:rsid w:val="00CB4EAD"/>
    <w:rsid w:val="00CB524E"/>
    <w:rsid w:val="00CB538A"/>
    <w:rsid w:val="00CB6064"/>
    <w:rsid w:val="00CB654F"/>
    <w:rsid w:val="00CB6D31"/>
    <w:rsid w:val="00CC089C"/>
    <w:rsid w:val="00CC2EEE"/>
    <w:rsid w:val="00CC3C7D"/>
    <w:rsid w:val="00CC4F1E"/>
    <w:rsid w:val="00CC6476"/>
    <w:rsid w:val="00CC6A7A"/>
    <w:rsid w:val="00CC7F63"/>
    <w:rsid w:val="00CD105C"/>
    <w:rsid w:val="00CD1B3F"/>
    <w:rsid w:val="00CD3635"/>
    <w:rsid w:val="00CD6443"/>
    <w:rsid w:val="00CD7AB9"/>
    <w:rsid w:val="00CE0A99"/>
    <w:rsid w:val="00CE2815"/>
    <w:rsid w:val="00CE3E4B"/>
    <w:rsid w:val="00CE427C"/>
    <w:rsid w:val="00CE59A7"/>
    <w:rsid w:val="00CF117B"/>
    <w:rsid w:val="00CF1275"/>
    <w:rsid w:val="00CF2F9F"/>
    <w:rsid w:val="00CF48F4"/>
    <w:rsid w:val="00CF652A"/>
    <w:rsid w:val="00CF7896"/>
    <w:rsid w:val="00CF7ADB"/>
    <w:rsid w:val="00D00B46"/>
    <w:rsid w:val="00D01BC4"/>
    <w:rsid w:val="00D01DB0"/>
    <w:rsid w:val="00D02D79"/>
    <w:rsid w:val="00D037A6"/>
    <w:rsid w:val="00D04152"/>
    <w:rsid w:val="00D05184"/>
    <w:rsid w:val="00D05402"/>
    <w:rsid w:val="00D055FC"/>
    <w:rsid w:val="00D05767"/>
    <w:rsid w:val="00D0697F"/>
    <w:rsid w:val="00D06A93"/>
    <w:rsid w:val="00D11781"/>
    <w:rsid w:val="00D11EFB"/>
    <w:rsid w:val="00D13397"/>
    <w:rsid w:val="00D14B10"/>
    <w:rsid w:val="00D16AAF"/>
    <w:rsid w:val="00D172BE"/>
    <w:rsid w:val="00D224B6"/>
    <w:rsid w:val="00D24ED2"/>
    <w:rsid w:val="00D253B9"/>
    <w:rsid w:val="00D27DC1"/>
    <w:rsid w:val="00D300F2"/>
    <w:rsid w:val="00D30574"/>
    <w:rsid w:val="00D315C7"/>
    <w:rsid w:val="00D32F76"/>
    <w:rsid w:val="00D338F6"/>
    <w:rsid w:val="00D33F6C"/>
    <w:rsid w:val="00D36333"/>
    <w:rsid w:val="00D36A18"/>
    <w:rsid w:val="00D36F1C"/>
    <w:rsid w:val="00D37437"/>
    <w:rsid w:val="00D37547"/>
    <w:rsid w:val="00D413F8"/>
    <w:rsid w:val="00D41A83"/>
    <w:rsid w:val="00D41E57"/>
    <w:rsid w:val="00D4365D"/>
    <w:rsid w:val="00D44142"/>
    <w:rsid w:val="00D44DD5"/>
    <w:rsid w:val="00D45CD2"/>
    <w:rsid w:val="00D45F2B"/>
    <w:rsid w:val="00D47161"/>
    <w:rsid w:val="00D47C8C"/>
    <w:rsid w:val="00D50C94"/>
    <w:rsid w:val="00D5185E"/>
    <w:rsid w:val="00D51AA7"/>
    <w:rsid w:val="00D51C62"/>
    <w:rsid w:val="00D51CC1"/>
    <w:rsid w:val="00D5249C"/>
    <w:rsid w:val="00D54CD7"/>
    <w:rsid w:val="00D568D8"/>
    <w:rsid w:val="00D57534"/>
    <w:rsid w:val="00D57B16"/>
    <w:rsid w:val="00D618A6"/>
    <w:rsid w:val="00D61FEC"/>
    <w:rsid w:val="00D63875"/>
    <w:rsid w:val="00D63DF4"/>
    <w:rsid w:val="00D6423E"/>
    <w:rsid w:val="00D64CB4"/>
    <w:rsid w:val="00D70E43"/>
    <w:rsid w:val="00D71D20"/>
    <w:rsid w:val="00D72424"/>
    <w:rsid w:val="00D74147"/>
    <w:rsid w:val="00D744E5"/>
    <w:rsid w:val="00D76548"/>
    <w:rsid w:val="00D76A98"/>
    <w:rsid w:val="00D81047"/>
    <w:rsid w:val="00D81A55"/>
    <w:rsid w:val="00D82639"/>
    <w:rsid w:val="00D828DF"/>
    <w:rsid w:val="00D859C3"/>
    <w:rsid w:val="00D85B39"/>
    <w:rsid w:val="00D863F1"/>
    <w:rsid w:val="00D866A9"/>
    <w:rsid w:val="00D86EBE"/>
    <w:rsid w:val="00D872FE"/>
    <w:rsid w:val="00D91FA6"/>
    <w:rsid w:val="00D93C7D"/>
    <w:rsid w:val="00D9429D"/>
    <w:rsid w:val="00D95D2F"/>
    <w:rsid w:val="00D95DEC"/>
    <w:rsid w:val="00D96D1F"/>
    <w:rsid w:val="00D96F44"/>
    <w:rsid w:val="00D974C7"/>
    <w:rsid w:val="00D9758D"/>
    <w:rsid w:val="00DA170D"/>
    <w:rsid w:val="00DA3667"/>
    <w:rsid w:val="00DA3B49"/>
    <w:rsid w:val="00DA4666"/>
    <w:rsid w:val="00DA55DB"/>
    <w:rsid w:val="00DA594D"/>
    <w:rsid w:val="00DA5AA7"/>
    <w:rsid w:val="00DA6332"/>
    <w:rsid w:val="00DA6CE0"/>
    <w:rsid w:val="00DA7342"/>
    <w:rsid w:val="00DA741C"/>
    <w:rsid w:val="00DB1FD0"/>
    <w:rsid w:val="00DB26CF"/>
    <w:rsid w:val="00DB3035"/>
    <w:rsid w:val="00DB43BD"/>
    <w:rsid w:val="00DB44C2"/>
    <w:rsid w:val="00DB5415"/>
    <w:rsid w:val="00DB5A72"/>
    <w:rsid w:val="00DB75E7"/>
    <w:rsid w:val="00DC1DD6"/>
    <w:rsid w:val="00DC2647"/>
    <w:rsid w:val="00DC40B2"/>
    <w:rsid w:val="00DC535C"/>
    <w:rsid w:val="00DC63F2"/>
    <w:rsid w:val="00DC6516"/>
    <w:rsid w:val="00DC7A19"/>
    <w:rsid w:val="00DC7C02"/>
    <w:rsid w:val="00DC7F7A"/>
    <w:rsid w:val="00DD1F22"/>
    <w:rsid w:val="00DD3AB8"/>
    <w:rsid w:val="00DD3DA0"/>
    <w:rsid w:val="00DD5C5F"/>
    <w:rsid w:val="00DD6B31"/>
    <w:rsid w:val="00DD70C4"/>
    <w:rsid w:val="00DE0C9B"/>
    <w:rsid w:val="00DE14F0"/>
    <w:rsid w:val="00DE1A1B"/>
    <w:rsid w:val="00DE2225"/>
    <w:rsid w:val="00DE39AC"/>
    <w:rsid w:val="00DE3A01"/>
    <w:rsid w:val="00DE4115"/>
    <w:rsid w:val="00DE4746"/>
    <w:rsid w:val="00DE66D3"/>
    <w:rsid w:val="00DF000E"/>
    <w:rsid w:val="00DF0E1B"/>
    <w:rsid w:val="00DF1781"/>
    <w:rsid w:val="00DF1CF6"/>
    <w:rsid w:val="00DF4F4C"/>
    <w:rsid w:val="00DF5DAD"/>
    <w:rsid w:val="00DF70B9"/>
    <w:rsid w:val="00DF758C"/>
    <w:rsid w:val="00E00026"/>
    <w:rsid w:val="00E00FFE"/>
    <w:rsid w:val="00E01DFA"/>
    <w:rsid w:val="00E03CC8"/>
    <w:rsid w:val="00E07114"/>
    <w:rsid w:val="00E079C8"/>
    <w:rsid w:val="00E10544"/>
    <w:rsid w:val="00E106C3"/>
    <w:rsid w:val="00E1159E"/>
    <w:rsid w:val="00E11CB2"/>
    <w:rsid w:val="00E167A8"/>
    <w:rsid w:val="00E16A82"/>
    <w:rsid w:val="00E17207"/>
    <w:rsid w:val="00E17214"/>
    <w:rsid w:val="00E1725D"/>
    <w:rsid w:val="00E241AC"/>
    <w:rsid w:val="00E24290"/>
    <w:rsid w:val="00E247EE"/>
    <w:rsid w:val="00E2769D"/>
    <w:rsid w:val="00E3409B"/>
    <w:rsid w:val="00E34164"/>
    <w:rsid w:val="00E34622"/>
    <w:rsid w:val="00E362FA"/>
    <w:rsid w:val="00E378B6"/>
    <w:rsid w:val="00E37DB1"/>
    <w:rsid w:val="00E4083C"/>
    <w:rsid w:val="00E41310"/>
    <w:rsid w:val="00E415E3"/>
    <w:rsid w:val="00E41D72"/>
    <w:rsid w:val="00E424DE"/>
    <w:rsid w:val="00E42FFC"/>
    <w:rsid w:val="00E43B24"/>
    <w:rsid w:val="00E43D22"/>
    <w:rsid w:val="00E4484D"/>
    <w:rsid w:val="00E45166"/>
    <w:rsid w:val="00E468E7"/>
    <w:rsid w:val="00E475E1"/>
    <w:rsid w:val="00E50046"/>
    <w:rsid w:val="00E50901"/>
    <w:rsid w:val="00E512AE"/>
    <w:rsid w:val="00E515AF"/>
    <w:rsid w:val="00E51CB2"/>
    <w:rsid w:val="00E51D88"/>
    <w:rsid w:val="00E564EA"/>
    <w:rsid w:val="00E567B8"/>
    <w:rsid w:val="00E56D8A"/>
    <w:rsid w:val="00E60089"/>
    <w:rsid w:val="00E608D5"/>
    <w:rsid w:val="00E61FBB"/>
    <w:rsid w:val="00E62CB4"/>
    <w:rsid w:val="00E638C8"/>
    <w:rsid w:val="00E6395F"/>
    <w:rsid w:val="00E63E28"/>
    <w:rsid w:val="00E64431"/>
    <w:rsid w:val="00E654F8"/>
    <w:rsid w:val="00E65694"/>
    <w:rsid w:val="00E65D63"/>
    <w:rsid w:val="00E6658C"/>
    <w:rsid w:val="00E6704D"/>
    <w:rsid w:val="00E67182"/>
    <w:rsid w:val="00E67457"/>
    <w:rsid w:val="00E7152A"/>
    <w:rsid w:val="00E740EA"/>
    <w:rsid w:val="00E77E49"/>
    <w:rsid w:val="00E85B32"/>
    <w:rsid w:val="00E8606C"/>
    <w:rsid w:val="00E86E89"/>
    <w:rsid w:val="00E87482"/>
    <w:rsid w:val="00E903E3"/>
    <w:rsid w:val="00E906CE"/>
    <w:rsid w:val="00E91079"/>
    <w:rsid w:val="00E91A70"/>
    <w:rsid w:val="00E92E33"/>
    <w:rsid w:val="00E93420"/>
    <w:rsid w:val="00E9346C"/>
    <w:rsid w:val="00E94284"/>
    <w:rsid w:val="00E95357"/>
    <w:rsid w:val="00E97205"/>
    <w:rsid w:val="00E9747D"/>
    <w:rsid w:val="00EA1926"/>
    <w:rsid w:val="00EA4A3E"/>
    <w:rsid w:val="00EA4CBF"/>
    <w:rsid w:val="00EA6F51"/>
    <w:rsid w:val="00EA74CA"/>
    <w:rsid w:val="00EA79FA"/>
    <w:rsid w:val="00EA7B40"/>
    <w:rsid w:val="00EB0503"/>
    <w:rsid w:val="00EB098C"/>
    <w:rsid w:val="00EB0B56"/>
    <w:rsid w:val="00EB27B7"/>
    <w:rsid w:val="00EB3E1E"/>
    <w:rsid w:val="00EB48DA"/>
    <w:rsid w:val="00EB4938"/>
    <w:rsid w:val="00EB7644"/>
    <w:rsid w:val="00EC02AB"/>
    <w:rsid w:val="00EC2643"/>
    <w:rsid w:val="00EC2B92"/>
    <w:rsid w:val="00EC315D"/>
    <w:rsid w:val="00EC4226"/>
    <w:rsid w:val="00EC4C3F"/>
    <w:rsid w:val="00EC59D8"/>
    <w:rsid w:val="00EC5F6A"/>
    <w:rsid w:val="00EC6D87"/>
    <w:rsid w:val="00EC7007"/>
    <w:rsid w:val="00EC7708"/>
    <w:rsid w:val="00EC7820"/>
    <w:rsid w:val="00ED0766"/>
    <w:rsid w:val="00ED1950"/>
    <w:rsid w:val="00ED1C3A"/>
    <w:rsid w:val="00ED3B31"/>
    <w:rsid w:val="00ED4B68"/>
    <w:rsid w:val="00ED4FE1"/>
    <w:rsid w:val="00ED673B"/>
    <w:rsid w:val="00ED68A2"/>
    <w:rsid w:val="00ED71C7"/>
    <w:rsid w:val="00EE2D1F"/>
    <w:rsid w:val="00EE2DE1"/>
    <w:rsid w:val="00EE3427"/>
    <w:rsid w:val="00EE45F0"/>
    <w:rsid w:val="00EE4E69"/>
    <w:rsid w:val="00EE4FFE"/>
    <w:rsid w:val="00EE5464"/>
    <w:rsid w:val="00EE5E84"/>
    <w:rsid w:val="00EE68B4"/>
    <w:rsid w:val="00EE75DE"/>
    <w:rsid w:val="00EF18F4"/>
    <w:rsid w:val="00EF306D"/>
    <w:rsid w:val="00EF41C0"/>
    <w:rsid w:val="00EF6079"/>
    <w:rsid w:val="00EF6834"/>
    <w:rsid w:val="00EF6C5C"/>
    <w:rsid w:val="00EF776E"/>
    <w:rsid w:val="00F01419"/>
    <w:rsid w:val="00F0408E"/>
    <w:rsid w:val="00F054F8"/>
    <w:rsid w:val="00F10FD0"/>
    <w:rsid w:val="00F1109F"/>
    <w:rsid w:val="00F1266C"/>
    <w:rsid w:val="00F12675"/>
    <w:rsid w:val="00F13651"/>
    <w:rsid w:val="00F150A9"/>
    <w:rsid w:val="00F16230"/>
    <w:rsid w:val="00F176F4"/>
    <w:rsid w:val="00F20884"/>
    <w:rsid w:val="00F2118A"/>
    <w:rsid w:val="00F232B8"/>
    <w:rsid w:val="00F240B5"/>
    <w:rsid w:val="00F2741C"/>
    <w:rsid w:val="00F27D87"/>
    <w:rsid w:val="00F30E12"/>
    <w:rsid w:val="00F3264C"/>
    <w:rsid w:val="00F33785"/>
    <w:rsid w:val="00F34F6A"/>
    <w:rsid w:val="00F3609F"/>
    <w:rsid w:val="00F41D3F"/>
    <w:rsid w:val="00F43B18"/>
    <w:rsid w:val="00F446E2"/>
    <w:rsid w:val="00F44DA8"/>
    <w:rsid w:val="00F46027"/>
    <w:rsid w:val="00F47D39"/>
    <w:rsid w:val="00F51A52"/>
    <w:rsid w:val="00F54DC6"/>
    <w:rsid w:val="00F558B9"/>
    <w:rsid w:val="00F561B1"/>
    <w:rsid w:val="00F562E2"/>
    <w:rsid w:val="00F60003"/>
    <w:rsid w:val="00F600E0"/>
    <w:rsid w:val="00F63828"/>
    <w:rsid w:val="00F663D1"/>
    <w:rsid w:val="00F67617"/>
    <w:rsid w:val="00F67A07"/>
    <w:rsid w:val="00F70549"/>
    <w:rsid w:val="00F70623"/>
    <w:rsid w:val="00F72408"/>
    <w:rsid w:val="00F72741"/>
    <w:rsid w:val="00F7478C"/>
    <w:rsid w:val="00F75474"/>
    <w:rsid w:val="00F76828"/>
    <w:rsid w:val="00F816F8"/>
    <w:rsid w:val="00F83D99"/>
    <w:rsid w:val="00F84975"/>
    <w:rsid w:val="00F86989"/>
    <w:rsid w:val="00F9156A"/>
    <w:rsid w:val="00F91EAE"/>
    <w:rsid w:val="00F91F56"/>
    <w:rsid w:val="00F92528"/>
    <w:rsid w:val="00F934B7"/>
    <w:rsid w:val="00F93639"/>
    <w:rsid w:val="00F96E65"/>
    <w:rsid w:val="00F97371"/>
    <w:rsid w:val="00F97B20"/>
    <w:rsid w:val="00F97D8A"/>
    <w:rsid w:val="00FA0F42"/>
    <w:rsid w:val="00FA1BD9"/>
    <w:rsid w:val="00FA20C1"/>
    <w:rsid w:val="00FA22DE"/>
    <w:rsid w:val="00FA2E9F"/>
    <w:rsid w:val="00FA343D"/>
    <w:rsid w:val="00FA36C9"/>
    <w:rsid w:val="00FA4380"/>
    <w:rsid w:val="00FA546E"/>
    <w:rsid w:val="00FA661E"/>
    <w:rsid w:val="00FA75B5"/>
    <w:rsid w:val="00FB17A4"/>
    <w:rsid w:val="00FB62EA"/>
    <w:rsid w:val="00FC115D"/>
    <w:rsid w:val="00FC1C1B"/>
    <w:rsid w:val="00FC1DBB"/>
    <w:rsid w:val="00FC32B3"/>
    <w:rsid w:val="00FC3826"/>
    <w:rsid w:val="00FC46C4"/>
    <w:rsid w:val="00FC4BA1"/>
    <w:rsid w:val="00FC5ABF"/>
    <w:rsid w:val="00FC60D0"/>
    <w:rsid w:val="00FC6AE8"/>
    <w:rsid w:val="00FC6C18"/>
    <w:rsid w:val="00FC6E6A"/>
    <w:rsid w:val="00FD5F91"/>
    <w:rsid w:val="00FD69E8"/>
    <w:rsid w:val="00FE074D"/>
    <w:rsid w:val="00FE0EAB"/>
    <w:rsid w:val="00FE13E5"/>
    <w:rsid w:val="00FE1581"/>
    <w:rsid w:val="00FE23C2"/>
    <w:rsid w:val="00FE3DC5"/>
    <w:rsid w:val="00FE51C2"/>
    <w:rsid w:val="00FE553B"/>
    <w:rsid w:val="00FE7BCC"/>
    <w:rsid w:val="00FF035D"/>
    <w:rsid w:val="00FF0BB0"/>
    <w:rsid w:val="00FF1871"/>
    <w:rsid w:val="00FF3400"/>
    <w:rsid w:val="00FF3E28"/>
    <w:rsid w:val="00FF3E67"/>
    <w:rsid w:val="00FF67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5:docId w15:val="{88C69F66-9F09-42C4-9761-B5C1D2AE54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42F5C"/>
    <w:rPr>
      <w:rFonts w:ascii="Arial" w:hAnsi="Arial"/>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D7180"/>
    <w:pPr>
      <w:ind w:left="720"/>
      <w:contextualSpacing/>
    </w:pPr>
  </w:style>
  <w:style w:type="paragraph" w:styleId="NoSpacing">
    <w:name w:val="No Spacing"/>
    <w:uiPriority w:val="1"/>
    <w:qFormat/>
    <w:rsid w:val="0049118B"/>
    <w:rPr>
      <w:rFonts w:asciiTheme="minorHAnsi" w:eastAsiaTheme="minorEastAsia" w:hAnsiTheme="minorHAnsi" w:cstheme="minorBidi"/>
      <w:sz w:val="22"/>
      <w:szCs w:val="22"/>
    </w:rPr>
  </w:style>
  <w:style w:type="paragraph" w:styleId="Header">
    <w:name w:val="header"/>
    <w:basedOn w:val="Normal"/>
    <w:link w:val="HeaderChar"/>
    <w:unhideWhenUsed/>
    <w:rsid w:val="0049118B"/>
    <w:pPr>
      <w:tabs>
        <w:tab w:val="center" w:pos="4680"/>
        <w:tab w:val="right" w:pos="9360"/>
      </w:tabs>
    </w:pPr>
  </w:style>
  <w:style w:type="character" w:customStyle="1" w:styleId="HeaderChar">
    <w:name w:val="Header Char"/>
    <w:basedOn w:val="DefaultParagraphFont"/>
    <w:link w:val="Header"/>
    <w:rsid w:val="0049118B"/>
    <w:rPr>
      <w:rFonts w:ascii="Arial" w:hAnsi="Arial"/>
      <w:sz w:val="24"/>
    </w:rPr>
  </w:style>
  <w:style w:type="paragraph" w:styleId="Footer">
    <w:name w:val="footer"/>
    <w:basedOn w:val="Normal"/>
    <w:link w:val="FooterChar"/>
    <w:uiPriority w:val="99"/>
    <w:unhideWhenUsed/>
    <w:rsid w:val="0049118B"/>
    <w:pPr>
      <w:tabs>
        <w:tab w:val="center" w:pos="4680"/>
        <w:tab w:val="right" w:pos="9360"/>
      </w:tabs>
    </w:pPr>
  </w:style>
  <w:style w:type="character" w:customStyle="1" w:styleId="FooterChar">
    <w:name w:val="Footer Char"/>
    <w:basedOn w:val="DefaultParagraphFont"/>
    <w:link w:val="Footer"/>
    <w:uiPriority w:val="99"/>
    <w:rsid w:val="0049118B"/>
    <w:rPr>
      <w:rFonts w:ascii="Arial" w:hAnsi="Arial"/>
      <w:sz w:val="24"/>
    </w:rPr>
  </w:style>
  <w:style w:type="paragraph" w:styleId="BalloonText">
    <w:name w:val="Balloon Text"/>
    <w:basedOn w:val="Normal"/>
    <w:link w:val="BalloonTextChar"/>
    <w:semiHidden/>
    <w:unhideWhenUsed/>
    <w:rsid w:val="001B5129"/>
    <w:rPr>
      <w:rFonts w:ascii="Segoe UI" w:hAnsi="Segoe UI" w:cs="Segoe UI"/>
      <w:sz w:val="18"/>
      <w:szCs w:val="18"/>
    </w:rPr>
  </w:style>
  <w:style w:type="character" w:customStyle="1" w:styleId="BalloonTextChar">
    <w:name w:val="Balloon Text Char"/>
    <w:basedOn w:val="DefaultParagraphFont"/>
    <w:link w:val="BalloonText"/>
    <w:semiHidden/>
    <w:rsid w:val="001B512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32249c65-da49-47e9-984a-f0159a6f027c">
      <UserInfo>
        <DisplayName/>
        <AccountId xsi:nil="true"/>
        <AccountType/>
      </UserInfo>
    </SharedWithUser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B4068415D5ED1C4AB5D8627BD20F65B5" ma:contentTypeVersion="1" ma:contentTypeDescription="Create a new document." ma:contentTypeScope="" ma:versionID="447fdb5a3e1bfb8aa452b68650ddeb90">
  <xsd:schema xmlns:xsd="http://www.w3.org/2001/XMLSchema" xmlns:xs="http://www.w3.org/2001/XMLSchema" xmlns:p="http://schemas.microsoft.com/office/2006/metadata/properties" xmlns:ns2="32249c65-da49-47e9-984a-f0159a6f027c" targetNamespace="http://schemas.microsoft.com/office/2006/metadata/properties" ma:root="true" ma:fieldsID="5ee3256379cad57e06b11ead9abb85ea" ns2:_="">
    <xsd:import namespace="32249c65-da49-47e9-984a-f0159a6f027c"/>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2249c65-da49-47e9-984a-f0159a6f027c"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29FFBFA-0D2D-42F4-8B87-33750086719A}"/>
</file>

<file path=customXml/itemProps2.xml><?xml version="1.0" encoding="utf-8"?>
<ds:datastoreItem xmlns:ds="http://schemas.openxmlformats.org/officeDocument/2006/customXml" ds:itemID="{CD9AFEAC-2E14-46A3-9A68-014BACEE781A}"/>
</file>

<file path=customXml/itemProps3.xml><?xml version="1.0" encoding="utf-8"?>
<ds:datastoreItem xmlns:ds="http://schemas.openxmlformats.org/officeDocument/2006/customXml" ds:itemID="{6D11C38A-42AD-478A-9971-7512D29CE6FE}"/>
</file>

<file path=customXml/itemProps4.xml><?xml version="1.0" encoding="utf-8"?>
<ds:datastoreItem xmlns:ds="http://schemas.openxmlformats.org/officeDocument/2006/customXml" ds:itemID="{121B2F22-C580-4360-8EEB-97EE393AF732}"/>
</file>

<file path=docProps/app.xml><?xml version="1.0" encoding="utf-8"?>
<Properties xmlns="http://schemas.openxmlformats.org/officeDocument/2006/extended-properties" xmlns:vt="http://schemas.openxmlformats.org/officeDocument/2006/docPropsVTypes">
  <Template>642FA8EB</Template>
  <TotalTime>0</TotalTime>
  <Pages>2</Pages>
  <Words>709</Words>
  <Characters>3910</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State of Nebraska</Company>
  <LinksUpToDate>false</LinksUpToDate>
  <CharactersWithSpaces>4610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mgordon</dc:creator>
  <cp:lastModifiedBy>Patti DeLancey</cp:lastModifiedBy>
  <cp:revision>3</cp:revision>
  <cp:lastPrinted>2019-02-05T14:45:00Z</cp:lastPrinted>
  <dcterms:created xsi:type="dcterms:W3CDTF">2019-02-05T14:32:00Z</dcterms:created>
  <dcterms:modified xsi:type="dcterms:W3CDTF">2019-02-05T14:45:00Z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866848827</vt:i4>
  </property>
  <property fmtid="{D5CDD505-2E9C-101B-9397-08002B2CF9AE}" pid="3" name="_NewReviewCycle">
    <vt:lpwstr/>
  </property>
  <property fmtid="{D5CDD505-2E9C-101B-9397-08002B2CF9AE}" pid="4" name="_EmailSubject">
    <vt:lpwstr>Memo on conference attendance</vt:lpwstr>
  </property>
  <property fmtid="{D5CDD505-2E9C-101B-9397-08002B2CF9AE}" pid="5" name="_AuthorEmail">
    <vt:lpwstr>Mary.Gordon@nebraska.gov</vt:lpwstr>
  </property>
  <property fmtid="{D5CDD505-2E9C-101B-9397-08002B2CF9AE}" pid="6" name="_AuthorEmailDisplayName">
    <vt:lpwstr>Gordon, Mary</vt:lpwstr>
  </property>
  <property fmtid="{D5CDD505-2E9C-101B-9397-08002B2CF9AE}" pid="7" name="_ReviewingToolsShownOnce">
    <vt:lpwstr/>
  </property>
  <property fmtid="{D5CDD505-2E9C-101B-9397-08002B2CF9AE}" pid="8" name="ContentTypeId">
    <vt:lpwstr>0x010100B4068415D5ED1C4AB5D8627BD20F65B5</vt:lpwstr>
  </property>
  <property fmtid="{D5CDD505-2E9C-101B-9397-08002B2CF9AE}" pid="9" name="Order">
    <vt:r8>48300</vt:r8>
  </property>
  <property fmtid="{D5CDD505-2E9C-101B-9397-08002B2CF9AE}" pid="10" name="xd_Signature">
    <vt:bool>false</vt:bool>
  </property>
  <property fmtid="{D5CDD505-2E9C-101B-9397-08002B2CF9AE}" pid="11" name="xd_ProgID">
    <vt:lpwstr/>
  </property>
  <property fmtid="{D5CDD505-2E9C-101B-9397-08002B2CF9AE}" pid="12" name="_SourceUrl">
    <vt:lpwstr/>
  </property>
  <property fmtid="{D5CDD505-2E9C-101B-9397-08002B2CF9AE}" pid="13" name="_SharedFileIndex">
    <vt:lpwstr/>
  </property>
  <property fmtid="{D5CDD505-2E9C-101B-9397-08002B2CF9AE}" pid="14" name="TemplateUrl">
    <vt:lpwstr/>
  </property>
  <property fmtid="{D5CDD505-2E9C-101B-9397-08002B2CF9AE}" pid="15" name="DHHSInternetWCP">
    <vt:lpwstr/>
  </property>
  <property fmtid="{D5CDD505-2E9C-101B-9397-08002B2CF9AE}" pid="16" name="DHHSInternetTopic">
    <vt:lpwstr/>
  </property>
  <property fmtid="{D5CDD505-2E9C-101B-9397-08002B2CF9AE}" pid="17" name="DHHSInternetPCM">
    <vt:lpwstr/>
  </property>
  <property fmtid="{D5CDD505-2E9C-101B-9397-08002B2CF9AE}" pid="18" name="ComplianceAssetId">
    <vt:lpwstr/>
  </property>
  <property fmtid="{D5CDD505-2E9C-101B-9397-08002B2CF9AE}" pid="19" name="DHHSInternetDivision">
    <vt:lpwstr/>
  </property>
</Properties>
</file>